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96E5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CROFT</w:t>
      </w:r>
      <w:r>
        <w:rPr>
          <w:rFonts w:cs="Times New Roman"/>
          <w:szCs w:val="24"/>
          <w:lang w:val="en-GB"/>
        </w:rPr>
        <w:t xml:space="preserve">       (fl.1460)</w:t>
      </w:r>
    </w:p>
    <w:p w14:paraId="626C7B8C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Boston, Lincolnshire. Draper.</w:t>
      </w:r>
    </w:p>
    <w:p w14:paraId="76CC9814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</w:p>
    <w:p w14:paraId="21F323FD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</w:p>
    <w:p w14:paraId="07B869F8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Robert Colby of London, draper(q.v.), brought a plaint of debt against him.</w:t>
      </w:r>
    </w:p>
    <w:p w14:paraId="48C60664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6FF0061D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</w:p>
    <w:p w14:paraId="662773EE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</w:p>
    <w:p w14:paraId="129752CC" w14:textId="77777777" w:rsidR="00686887" w:rsidRDefault="00686887" w:rsidP="0068688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March 2026</w:t>
      </w:r>
    </w:p>
    <w:p w14:paraId="05525DE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3D1DC" w14:textId="77777777" w:rsidR="00505DE6" w:rsidRDefault="00505DE6" w:rsidP="00086E2C">
      <w:pPr>
        <w:spacing w:after="0" w:line="240" w:lineRule="auto"/>
      </w:pPr>
      <w:r>
        <w:separator/>
      </w:r>
    </w:p>
  </w:endnote>
  <w:endnote w:type="continuationSeparator" w:id="0">
    <w:p w14:paraId="25F57A7A" w14:textId="77777777" w:rsidR="00505DE6" w:rsidRDefault="00505DE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BAEB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D51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7A3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4FDA1" w14:textId="77777777" w:rsidR="00505DE6" w:rsidRDefault="00505DE6" w:rsidP="00086E2C">
      <w:pPr>
        <w:spacing w:after="0" w:line="240" w:lineRule="auto"/>
      </w:pPr>
      <w:r>
        <w:separator/>
      </w:r>
    </w:p>
  </w:footnote>
  <w:footnote w:type="continuationSeparator" w:id="0">
    <w:p w14:paraId="74DF1A37" w14:textId="77777777" w:rsidR="00505DE6" w:rsidRDefault="00505DE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430C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EC5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CC9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87"/>
    <w:rsid w:val="00086E2C"/>
    <w:rsid w:val="000A2E7A"/>
    <w:rsid w:val="002244B7"/>
    <w:rsid w:val="002F4BF3"/>
    <w:rsid w:val="00314D94"/>
    <w:rsid w:val="00505DE6"/>
    <w:rsid w:val="00617568"/>
    <w:rsid w:val="00686887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F1DB3"/>
  <w15:chartTrackingRefBased/>
  <w15:docId w15:val="{2BA0348F-A235-44D2-96E5-F71B2EC3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8688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2026-04-25T06:30:00Z</dcterms:created>
  <dcterms:modified xsi:type="dcterms:W3CDTF">2026-04-25T06:31:00Z</dcterms:modified>
</cp:coreProperties>
</file>