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08012" w14:textId="77777777" w:rsidR="001D5BAF" w:rsidRDefault="001D5BAF" w:rsidP="001D5BAF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CROFT, junior</w:t>
      </w:r>
      <w:r>
        <w:rPr>
          <w:rFonts w:cs="Times New Roman"/>
          <w:lang w:val="en-US"/>
        </w:rPr>
        <w:t xml:space="preserve">       (fl.1479)</w:t>
      </w:r>
    </w:p>
    <w:p w14:paraId="605DF6F2" w14:textId="77777777" w:rsidR="001D5BAF" w:rsidRDefault="001D5BAF" w:rsidP="001D5BAF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of </w:t>
      </w:r>
      <w:proofErr w:type="spellStart"/>
      <w:r>
        <w:rPr>
          <w:rFonts w:cs="Times New Roman"/>
          <w:lang w:val="en-US"/>
        </w:rPr>
        <w:t>Goldersome</w:t>
      </w:r>
      <w:proofErr w:type="spellEnd"/>
      <w:r>
        <w:rPr>
          <w:rFonts w:cs="Times New Roman"/>
          <w:lang w:val="en-US"/>
        </w:rPr>
        <w:t>, West Riding of Yorkshire. Labourer.</w:t>
      </w:r>
    </w:p>
    <w:p w14:paraId="0FD79BE7" w14:textId="77777777" w:rsidR="001D5BAF" w:rsidRDefault="001D5BAF" w:rsidP="001D5BAF">
      <w:pPr>
        <w:pStyle w:val="NoSpacing"/>
        <w:rPr>
          <w:rFonts w:cs="Times New Roman"/>
          <w:lang w:val="en-US"/>
        </w:rPr>
      </w:pPr>
    </w:p>
    <w:p w14:paraId="5D84954E" w14:textId="77777777" w:rsidR="001D5BAF" w:rsidRDefault="001D5BAF" w:rsidP="001D5BAF">
      <w:pPr>
        <w:pStyle w:val="NoSpacing"/>
        <w:rPr>
          <w:rFonts w:cs="Times New Roman"/>
          <w:lang w:val="en-US"/>
        </w:rPr>
      </w:pPr>
    </w:p>
    <w:p w14:paraId="4260A781" w14:textId="77777777" w:rsidR="001D5BAF" w:rsidRDefault="001D5BAF" w:rsidP="001D5BAF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1479</w:t>
      </w:r>
      <w:r>
        <w:rPr>
          <w:rFonts w:cs="Times New Roman"/>
          <w:lang w:val="en-US"/>
        </w:rPr>
        <w:tab/>
        <w:t>The King indicted him and 13 others for trespass.</w:t>
      </w:r>
    </w:p>
    <w:p w14:paraId="1106D55C" w14:textId="77777777" w:rsidR="001D5BAF" w:rsidRDefault="001D5BAF" w:rsidP="001D5BAF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2C6537">
          <w:rPr>
            <w:rStyle w:val="Hyperlink"/>
            <w:rFonts w:cs="Times New Roman"/>
            <w:lang w:val="en-US"/>
          </w:rPr>
          <w:t>https://waalt.uh.edu/index.php/KB27/870</w:t>
        </w:r>
      </w:hyperlink>
      <w:r>
        <w:rPr>
          <w:rFonts w:cs="Times New Roman"/>
          <w:lang w:val="en-US"/>
        </w:rPr>
        <w:t xml:space="preserve"> )</w:t>
      </w:r>
    </w:p>
    <w:p w14:paraId="4E33E790" w14:textId="77777777" w:rsidR="001D5BAF" w:rsidRDefault="001D5BAF" w:rsidP="001D5BAF">
      <w:pPr>
        <w:pStyle w:val="NoSpacing"/>
        <w:rPr>
          <w:rFonts w:cs="Times New Roman"/>
          <w:lang w:val="en-US"/>
        </w:rPr>
      </w:pPr>
    </w:p>
    <w:p w14:paraId="3847618B" w14:textId="77777777" w:rsidR="001D5BAF" w:rsidRDefault="001D5BAF" w:rsidP="001D5BAF">
      <w:pPr>
        <w:pStyle w:val="NoSpacing"/>
        <w:rPr>
          <w:rFonts w:cs="Times New Roman"/>
          <w:lang w:val="en-US"/>
        </w:rPr>
      </w:pPr>
    </w:p>
    <w:p w14:paraId="12C0F18F" w14:textId="0339E55B" w:rsidR="00617568" w:rsidRDefault="001D5B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April 2026</w:t>
      </w:r>
    </w:p>
    <w:p w14:paraId="7E108389" w14:textId="77777777" w:rsidR="001D5BAF" w:rsidRPr="00086E2C" w:rsidRDefault="001D5BAF">
      <w:pPr>
        <w:rPr>
          <w:rFonts w:ascii="Times New Roman" w:hAnsi="Times New Roman" w:cs="Times New Roman"/>
        </w:rPr>
      </w:pPr>
    </w:p>
    <w:sectPr w:rsidR="001D5BAF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27075" w14:textId="77777777" w:rsidR="004E65FF" w:rsidRDefault="004E65FF" w:rsidP="00086E2C">
      <w:pPr>
        <w:spacing w:after="0" w:line="240" w:lineRule="auto"/>
      </w:pPr>
      <w:r>
        <w:separator/>
      </w:r>
    </w:p>
  </w:endnote>
  <w:endnote w:type="continuationSeparator" w:id="0">
    <w:p w14:paraId="16839C24" w14:textId="77777777" w:rsidR="004E65FF" w:rsidRDefault="004E65F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4B21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2E2C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A341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89D01" w14:textId="77777777" w:rsidR="004E65FF" w:rsidRDefault="004E65FF" w:rsidP="00086E2C">
      <w:pPr>
        <w:spacing w:after="0" w:line="240" w:lineRule="auto"/>
      </w:pPr>
      <w:r>
        <w:separator/>
      </w:r>
    </w:p>
  </w:footnote>
  <w:footnote w:type="continuationSeparator" w:id="0">
    <w:p w14:paraId="41825BD1" w14:textId="77777777" w:rsidR="004E65FF" w:rsidRDefault="004E65F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DD1F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0FA3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D7DB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BAF"/>
    <w:rsid w:val="00086E2C"/>
    <w:rsid w:val="000A2E7A"/>
    <w:rsid w:val="001D5BAF"/>
    <w:rsid w:val="002244B7"/>
    <w:rsid w:val="00314D94"/>
    <w:rsid w:val="004E65FF"/>
    <w:rsid w:val="005435B9"/>
    <w:rsid w:val="00617568"/>
    <w:rsid w:val="006E68FA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74F52"/>
  <w15:chartTrackingRefBased/>
  <w15:docId w15:val="{5EBA71C0-9A3D-4819-B6B4-E2D8815D7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1D5BA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2026-04-30T20:11:00Z</dcterms:created>
  <dcterms:modified xsi:type="dcterms:W3CDTF">2026-04-30T20:12:00Z</dcterms:modified>
</cp:coreProperties>
</file>