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524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:rsidR="00C5245A" w:rsidRDefault="00C524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45A" w:rsidRDefault="00C524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45A" w:rsidRDefault="00C524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Babelake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:rsidR="00C5245A" w:rsidRDefault="00C524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touching a trespass.   (C.P.R. 1408-13 p.7)</w:t>
      </w:r>
    </w:p>
    <w:p w:rsidR="00C5245A" w:rsidRDefault="00C524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45A" w:rsidRDefault="00C524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45A" w:rsidRPr="00C5245A" w:rsidRDefault="00C524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  <w:bookmarkStart w:id="0" w:name="_GoBack"/>
      <w:bookmarkEnd w:id="0"/>
    </w:p>
    <w:sectPr w:rsidR="00C5245A" w:rsidRPr="00C524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45A" w:rsidRDefault="00C5245A" w:rsidP="00E71FC3">
      <w:pPr>
        <w:spacing w:after="0" w:line="240" w:lineRule="auto"/>
      </w:pPr>
      <w:r>
        <w:separator/>
      </w:r>
    </w:p>
  </w:endnote>
  <w:endnote w:type="continuationSeparator" w:id="0">
    <w:p w:rsidR="00C5245A" w:rsidRDefault="00C524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45A" w:rsidRDefault="00C5245A" w:rsidP="00E71FC3">
      <w:pPr>
        <w:spacing w:after="0" w:line="240" w:lineRule="auto"/>
      </w:pPr>
      <w:r>
        <w:separator/>
      </w:r>
    </w:p>
  </w:footnote>
  <w:footnote w:type="continuationSeparator" w:id="0">
    <w:p w:rsidR="00C5245A" w:rsidRDefault="00C524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45A"/>
    <w:rsid w:val="00AB52E8"/>
    <w:rsid w:val="00B16D3F"/>
    <w:rsid w:val="00C524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01833"/>
  <w15:chartTrackingRefBased/>
  <w15:docId w15:val="{DF57E4CB-853E-4D35-AD1D-41A982D6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2016-03-14T22:07:00Z</dcterms:created>
  <dcterms:modified xsi:type="dcterms:W3CDTF">2016-03-14T22:08:00Z</dcterms:modified>
</cp:coreProperties>
</file>