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2D0BB1" w14:textId="77777777" w:rsidR="009C726A" w:rsidRDefault="009C726A" w:rsidP="009C726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CROFT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14:paraId="0C26788B" w14:textId="77777777" w:rsidR="009C726A" w:rsidRDefault="009C726A" w:rsidP="009C726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AEB2DE9" w14:textId="77777777" w:rsidR="009C726A" w:rsidRDefault="009C726A" w:rsidP="009C726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B4D0D12" w14:textId="77777777" w:rsidR="009C726A" w:rsidRDefault="009C726A" w:rsidP="009C726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Dec.1406</w:t>
      </w:r>
      <w:r>
        <w:rPr>
          <w:rFonts w:ascii="Times New Roman" w:hAnsi="Times New Roman" w:cs="Times New Roman"/>
          <w:sz w:val="24"/>
          <w:szCs w:val="24"/>
        </w:rPr>
        <w:tab/>
        <w:t>He was one of those who were commissioned to levy and collect from all cities,</w:t>
      </w:r>
    </w:p>
    <w:p w14:paraId="05FB6C0C" w14:textId="77777777" w:rsidR="009C726A" w:rsidRDefault="009C726A" w:rsidP="009C726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boroughs and towns and from all secular lords of towns and other persons in</w:t>
      </w:r>
    </w:p>
    <w:p w14:paraId="196CA941" w14:textId="77777777" w:rsidR="009C726A" w:rsidRDefault="009C726A" w:rsidP="009C726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Herefordshire, the taxes of a fifteenth and a tenth.</w:t>
      </w:r>
    </w:p>
    <w:p w14:paraId="78A5F27C" w14:textId="77777777" w:rsidR="009C726A" w:rsidRDefault="009C726A" w:rsidP="009C726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1405-13 p.62)</w:t>
      </w:r>
    </w:p>
    <w:p w14:paraId="11547104" w14:textId="77777777" w:rsidR="009C726A" w:rsidRDefault="009C726A" w:rsidP="009C726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F806491" w14:textId="77777777" w:rsidR="009C726A" w:rsidRDefault="009C726A" w:rsidP="009C726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B9EFEC5" w14:textId="77777777" w:rsidR="009C726A" w:rsidRDefault="009C726A" w:rsidP="009C726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August 2021</w:t>
      </w:r>
    </w:p>
    <w:p w14:paraId="19B3058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F2EFAD" w14:textId="77777777" w:rsidR="009C726A" w:rsidRDefault="009C726A" w:rsidP="009139A6">
      <w:r>
        <w:separator/>
      </w:r>
    </w:p>
  </w:endnote>
  <w:endnote w:type="continuationSeparator" w:id="0">
    <w:p w14:paraId="18C392C5" w14:textId="77777777" w:rsidR="009C726A" w:rsidRDefault="009C726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D6D63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2721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65AD4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E800C9" w14:textId="77777777" w:rsidR="009C726A" w:rsidRDefault="009C726A" w:rsidP="009139A6">
      <w:r>
        <w:separator/>
      </w:r>
    </w:p>
  </w:footnote>
  <w:footnote w:type="continuationSeparator" w:id="0">
    <w:p w14:paraId="2DFC6412" w14:textId="77777777" w:rsidR="009C726A" w:rsidRDefault="009C726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B148F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7EBB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92B40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26A"/>
    <w:rsid w:val="000666E0"/>
    <w:rsid w:val="002510B7"/>
    <w:rsid w:val="005C130B"/>
    <w:rsid w:val="00826F5C"/>
    <w:rsid w:val="009139A6"/>
    <w:rsid w:val="009448BB"/>
    <w:rsid w:val="009C726A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70D590"/>
  <w15:chartTrackingRefBased/>
  <w15:docId w15:val="{DEC2480D-C1FA-40AD-A73D-9F9B788D2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2021-10-29T19:07:00Z</dcterms:created>
  <dcterms:modified xsi:type="dcterms:W3CDTF">2021-10-29T19:07:00Z</dcterms:modified>
</cp:coreProperties>
</file>