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5FB2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John de CROFT</w:t>
      </w:r>
      <w:r>
        <w:rPr>
          <w:rFonts w:ascii="Times New Roman" w:hAnsi="Times New Roman" w:cs="Times New Roman"/>
        </w:rPr>
        <w:t xml:space="preserve">  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1877083B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>Man-at-arms.</w:t>
      </w:r>
    </w:p>
    <w:p w14:paraId="29838DBC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</w:p>
    <w:p w14:paraId="36E13805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</w:p>
    <w:p w14:paraId="792EDFAB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1647AABF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566E0C2B" w14:textId="77777777" w:rsidR="00052A02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56D5C2F5" w14:textId="77777777" w:rsidR="00052A02" w:rsidRPr="00DF3F50" w:rsidRDefault="00052A02" w:rsidP="00052A02">
      <w:pPr>
        <w:pStyle w:val="NoSpacing"/>
        <w:rPr>
          <w:rFonts w:ascii="Times New Roman" w:hAnsi="Times New Roman" w:cs="Times New Roman"/>
          <w:lang w:val="en-US"/>
        </w:rPr>
      </w:pPr>
    </w:p>
    <w:p w14:paraId="61A51C13" w14:textId="77777777" w:rsidR="00052A02" w:rsidRDefault="00052A02" w:rsidP="00052A02">
      <w:pPr>
        <w:pStyle w:val="NoSpacing"/>
        <w:rPr>
          <w:rFonts w:ascii="Times New Roman" w:hAnsi="Times New Roman" w:cs="Times New Roman"/>
        </w:rPr>
      </w:pPr>
    </w:p>
    <w:p w14:paraId="1632F466" w14:textId="77777777" w:rsidR="00052A02" w:rsidRDefault="00052A02" w:rsidP="00052A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2026</w:t>
      </w:r>
    </w:p>
    <w:p w14:paraId="3D19BE7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360E2" w14:textId="77777777" w:rsidR="00AD3492" w:rsidRDefault="00AD3492" w:rsidP="00086E2C">
      <w:pPr>
        <w:spacing w:after="0" w:line="240" w:lineRule="auto"/>
      </w:pPr>
      <w:r>
        <w:separator/>
      </w:r>
    </w:p>
  </w:endnote>
  <w:endnote w:type="continuationSeparator" w:id="0">
    <w:p w14:paraId="47FF437F" w14:textId="77777777" w:rsidR="00AD3492" w:rsidRDefault="00AD34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C8B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BF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CD7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E16C" w14:textId="77777777" w:rsidR="00AD3492" w:rsidRDefault="00AD3492" w:rsidP="00086E2C">
      <w:pPr>
        <w:spacing w:after="0" w:line="240" w:lineRule="auto"/>
      </w:pPr>
      <w:r>
        <w:separator/>
      </w:r>
    </w:p>
  </w:footnote>
  <w:footnote w:type="continuationSeparator" w:id="0">
    <w:p w14:paraId="7973E216" w14:textId="77777777" w:rsidR="00AD3492" w:rsidRDefault="00AD34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48D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C9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7B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02"/>
    <w:rsid w:val="00052A02"/>
    <w:rsid w:val="00086E2C"/>
    <w:rsid w:val="000A2E7A"/>
    <w:rsid w:val="002244B7"/>
    <w:rsid w:val="00314D94"/>
    <w:rsid w:val="004B6130"/>
    <w:rsid w:val="00617568"/>
    <w:rsid w:val="006E68FA"/>
    <w:rsid w:val="00AD349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DD5BB"/>
  <w15:chartTrackingRefBased/>
  <w15:docId w15:val="{4DDE0976-18E2-47AB-81CC-0BC93557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52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199</Characters>
  <Application>Microsoft Office Word</Application>
  <DocSecurity>0</DocSecurity>
  <Lines>10</Lines>
  <Paragraphs>7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2026-03-14T19:14:00Z</dcterms:created>
  <dcterms:modified xsi:type="dcterms:W3CDTF">2026-03-14T19:16:00Z</dcterms:modified>
</cp:coreProperties>
</file>