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87E27" w14:textId="77777777" w:rsidR="009E4C14" w:rsidRDefault="009E4C14" w:rsidP="009E4C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Joan CROFT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d.ca.1501)</w:t>
      </w:r>
    </w:p>
    <w:p w14:paraId="555C97B3" w14:textId="77777777" w:rsidR="009E4C14" w:rsidRDefault="009E4C14" w:rsidP="009E4C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Widow.</w:t>
      </w:r>
    </w:p>
    <w:p w14:paraId="5C349FD8" w14:textId="77777777" w:rsidR="009E4C14" w:rsidRDefault="009E4C14" w:rsidP="009E4C14">
      <w:pPr>
        <w:pStyle w:val="NoSpacing"/>
        <w:rPr>
          <w:rFonts w:cs="Times New Roman"/>
          <w:szCs w:val="24"/>
        </w:rPr>
      </w:pPr>
    </w:p>
    <w:p w14:paraId="69E4F7EF" w14:textId="77777777" w:rsidR="009E4C14" w:rsidRDefault="009E4C14" w:rsidP="009E4C14">
      <w:pPr>
        <w:pStyle w:val="NoSpacing"/>
        <w:rPr>
          <w:rFonts w:cs="Times New Roman"/>
          <w:szCs w:val="24"/>
        </w:rPr>
      </w:pPr>
    </w:p>
    <w:p w14:paraId="10087D32" w14:textId="77777777" w:rsidR="009E4C14" w:rsidRDefault="009E4C14" w:rsidP="009E4C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John.   (C.F.R. 1485-1509 p.317)</w:t>
      </w:r>
    </w:p>
    <w:p w14:paraId="30B793D3" w14:textId="77777777" w:rsidR="009E4C14" w:rsidRDefault="009E4C14" w:rsidP="009E4C14">
      <w:pPr>
        <w:pStyle w:val="NoSpacing"/>
        <w:rPr>
          <w:rFonts w:cs="Times New Roman"/>
          <w:szCs w:val="24"/>
        </w:rPr>
      </w:pPr>
    </w:p>
    <w:p w14:paraId="0DAEC306" w14:textId="77777777" w:rsidR="009E4C14" w:rsidRDefault="009E4C14" w:rsidP="009E4C14">
      <w:pPr>
        <w:pStyle w:val="NoSpacing"/>
        <w:rPr>
          <w:rFonts w:cs="Times New Roman"/>
          <w:szCs w:val="24"/>
        </w:rPr>
      </w:pPr>
    </w:p>
    <w:p w14:paraId="047C6798" w14:textId="77777777" w:rsidR="009E4C14" w:rsidRDefault="009E4C14" w:rsidP="009E4C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Oct.1501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Escheators of Worcestershire,</w:t>
      </w:r>
    </w:p>
    <w:p w14:paraId="339EDE5A" w14:textId="77777777" w:rsidR="009E4C14" w:rsidRDefault="009E4C14" w:rsidP="009E4C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Oxfordshire and Warwickshire.   (ibid.)</w:t>
      </w:r>
    </w:p>
    <w:p w14:paraId="70C4FC02" w14:textId="77777777" w:rsidR="009E4C14" w:rsidRDefault="009E4C14" w:rsidP="009E4C14">
      <w:pPr>
        <w:pStyle w:val="NoSpacing"/>
        <w:rPr>
          <w:rFonts w:cs="Times New Roman"/>
          <w:szCs w:val="24"/>
        </w:rPr>
      </w:pPr>
    </w:p>
    <w:p w14:paraId="5004C659" w14:textId="77777777" w:rsidR="009E4C14" w:rsidRDefault="009E4C14" w:rsidP="009E4C14">
      <w:pPr>
        <w:pStyle w:val="NoSpacing"/>
        <w:rPr>
          <w:rFonts w:cs="Times New Roman"/>
          <w:szCs w:val="24"/>
        </w:rPr>
      </w:pPr>
    </w:p>
    <w:p w14:paraId="623A1447" w14:textId="77777777" w:rsidR="009E4C14" w:rsidRDefault="009E4C14" w:rsidP="009E4C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December 2023</w:t>
      </w:r>
    </w:p>
    <w:p w14:paraId="65E26BC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B77BFA" w14:textId="77777777" w:rsidR="009E4C14" w:rsidRDefault="009E4C14" w:rsidP="009139A6">
      <w:r>
        <w:separator/>
      </w:r>
    </w:p>
  </w:endnote>
  <w:endnote w:type="continuationSeparator" w:id="0">
    <w:p w14:paraId="02F2A1AD" w14:textId="77777777" w:rsidR="009E4C14" w:rsidRDefault="009E4C1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5BCE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86C1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0AD7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F0AF3" w14:textId="77777777" w:rsidR="009E4C14" w:rsidRDefault="009E4C14" w:rsidP="009139A6">
      <w:r>
        <w:separator/>
      </w:r>
    </w:p>
  </w:footnote>
  <w:footnote w:type="continuationSeparator" w:id="0">
    <w:p w14:paraId="015391D8" w14:textId="77777777" w:rsidR="009E4C14" w:rsidRDefault="009E4C1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A39C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0794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76B1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C14"/>
    <w:rsid w:val="000666E0"/>
    <w:rsid w:val="002510B7"/>
    <w:rsid w:val="005C130B"/>
    <w:rsid w:val="00826F5C"/>
    <w:rsid w:val="009139A6"/>
    <w:rsid w:val="009448BB"/>
    <w:rsid w:val="00947624"/>
    <w:rsid w:val="009E4C1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0B99E"/>
  <w15:chartTrackingRefBased/>
  <w15:docId w15:val="{6D54D85F-AB83-4AE6-A6F2-7F884E773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2023-12-11T16:38:00Z</dcterms:created>
  <dcterms:modified xsi:type="dcterms:W3CDTF">2023-12-11T16:39:00Z</dcterms:modified>
</cp:coreProperties>
</file>