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6C2616" w:rsidP="00E71FC3">
      <w:pPr>
        <w:pStyle w:val="NoSpacing"/>
      </w:pPr>
      <w:r>
        <w:rPr>
          <w:u w:val="single"/>
        </w:rPr>
        <w:t>Joan CROFT</w:t>
      </w:r>
      <w:r>
        <w:t xml:space="preserve">      (b.1439)</w:t>
      </w:r>
    </w:p>
    <w:p w:rsidR="006C2616" w:rsidRDefault="006C2616" w:rsidP="00E71FC3">
      <w:pPr>
        <w:pStyle w:val="NoSpacing"/>
      </w:pPr>
    </w:p>
    <w:p w:rsidR="006C2616" w:rsidRDefault="006C2616" w:rsidP="00E71FC3">
      <w:pPr>
        <w:pStyle w:val="NoSpacing"/>
      </w:pPr>
    </w:p>
    <w:p w:rsidR="006C2616" w:rsidRDefault="006C2616" w:rsidP="00E71FC3">
      <w:pPr>
        <w:pStyle w:val="NoSpacing"/>
      </w:pPr>
      <w:r>
        <w:t>Daughter of John Croft(q.v.). (www.inquisitionspostmortem.ac.uk  ref. eCIPM 45-406)</w:t>
      </w:r>
    </w:p>
    <w:p w:rsidR="006C2616" w:rsidRDefault="006C2616" w:rsidP="00E71FC3">
      <w:pPr>
        <w:pStyle w:val="NoSpacing"/>
      </w:pPr>
    </w:p>
    <w:p w:rsidR="006C2616" w:rsidRDefault="006C2616" w:rsidP="00E71FC3">
      <w:pPr>
        <w:pStyle w:val="NoSpacing"/>
      </w:pPr>
    </w:p>
    <w:p w:rsidR="006C2616" w:rsidRDefault="006C2616" w:rsidP="00E71FC3">
      <w:pPr>
        <w:pStyle w:val="NoSpacing"/>
      </w:pPr>
      <w:r>
        <w:t xml:space="preserve">  </w:t>
      </w:r>
      <w:r>
        <w:tab/>
        <w:t>1439</w:t>
      </w:r>
      <w:r>
        <w:tab/>
        <w:t xml:space="preserve">He father was dead by this date, when she inherited the lands of her </w:t>
      </w:r>
    </w:p>
    <w:p w:rsidR="006C2616" w:rsidRDefault="006C2616" w:rsidP="00E71FC3">
      <w:pPr>
        <w:pStyle w:val="NoSpacing"/>
      </w:pPr>
      <w:r>
        <w:tab/>
      </w:r>
      <w:r>
        <w:tab/>
        <w:t>grandfather, William Croft(d.1436)(q.v.).   (ibid.)</w:t>
      </w:r>
    </w:p>
    <w:p w:rsidR="006C2616" w:rsidRDefault="006C2616" w:rsidP="00E71FC3">
      <w:pPr>
        <w:pStyle w:val="NoSpacing"/>
      </w:pPr>
    </w:p>
    <w:p w:rsidR="006C2616" w:rsidRDefault="006C2616" w:rsidP="00E71FC3">
      <w:pPr>
        <w:pStyle w:val="NoSpacing"/>
      </w:pPr>
    </w:p>
    <w:p w:rsidR="006C2616" w:rsidRPr="006C2616" w:rsidRDefault="006C2616" w:rsidP="00E71FC3">
      <w:pPr>
        <w:pStyle w:val="NoSpacing"/>
      </w:pPr>
      <w:r>
        <w:t>28 December 2016</w:t>
      </w:r>
      <w:bookmarkStart w:id="0" w:name="_GoBack"/>
      <w:bookmarkEnd w:id="0"/>
    </w:p>
    <w:sectPr w:rsidR="006C2616" w:rsidRPr="006C261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2616" w:rsidRDefault="006C2616" w:rsidP="00E71FC3">
      <w:pPr>
        <w:spacing w:after="0" w:line="240" w:lineRule="auto"/>
      </w:pPr>
      <w:r>
        <w:separator/>
      </w:r>
    </w:p>
  </w:endnote>
  <w:endnote w:type="continuationSeparator" w:id="0">
    <w:p w:rsidR="006C2616" w:rsidRDefault="006C261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2616" w:rsidRDefault="006C2616" w:rsidP="00E71FC3">
      <w:pPr>
        <w:spacing w:after="0" w:line="240" w:lineRule="auto"/>
      </w:pPr>
      <w:r>
        <w:separator/>
      </w:r>
    </w:p>
  </w:footnote>
  <w:footnote w:type="continuationSeparator" w:id="0">
    <w:p w:rsidR="006C2616" w:rsidRDefault="006C261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616"/>
    <w:rsid w:val="001A7C09"/>
    <w:rsid w:val="006C261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29471"/>
  <w15:chartTrackingRefBased/>
  <w15:docId w15:val="{0F3AA579-4E92-4C10-ACA6-A43955907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2016-12-28T21:39:00Z</dcterms:created>
  <dcterms:modified xsi:type="dcterms:W3CDTF">2016-12-28T21:49:00Z</dcterms:modified>
</cp:coreProperties>
</file>