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22B" w:rsidRDefault="0034622B" w:rsidP="0034622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Henry CROFT</w:t>
      </w:r>
      <w:r>
        <w:rPr>
          <w:rStyle w:val="Hyperlink"/>
          <w:color w:val="auto"/>
          <w:u w:val="none"/>
        </w:rPr>
        <w:t xml:space="preserve">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34622B" w:rsidRDefault="0034622B" w:rsidP="0034622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Dunstable, Bedfordshire. Husbandman.</w:t>
      </w:r>
    </w:p>
    <w:p w:rsidR="0034622B" w:rsidRDefault="0034622B" w:rsidP="0034622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34622B" w:rsidRDefault="0034622B" w:rsidP="0034622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34622B" w:rsidRDefault="0034622B" w:rsidP="0034622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= Margaret(q.v.).</w:t>
      </w:r>
    </w:p>
    <w:p w:rsidR="0034622B" w:rsidRDefault="0034622B" w:rsidP="0034622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34622B" w:rsidRDefault="0034622B" w:rsidP="0034622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34622B" w:rsidRDefault="0034622B" w:rsidP="0034622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34622B" w:rsidRDefault="0034622B" w:rsidP="0034622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Lawrence </w:t>
      </w:r>
      <w:proofErr w:type="spellStart"/>
      <w:r>
        <w:rPr>
          <w:rStyle w:val="Hyperlink"/>
          <w:color w:val="auto"/>
          <w:u w:val="none"/>
        </w:rPr>
        <w:t>Pygot</w:t>
      </w:r>
      <w:proofErr w:type="spellEnd"/>
      <w:r>
        <w:rPr>
          <w:rStyle w:val="Hyperlink"/>
          <w:color w:val="auto"/>
          <w:u w:val="none"/>
        </w:rPr>
        <w:t>(q.v.) brought a plaint of debt against him, Thomas</w:t>
      </w:r>
    </w:p>
    <w:p w:rsidR="0034622B" w:rsidRDefault="0034622B" w:rsidP="0034622B">
      <w:pPr>
        <w:pStyle w:val="NoSpacing"/>
        <w:tabs>
          <w:tab w:val="left" w:pos="720"/>
        </w:tabs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Palmer(q.v.) and Richard Barbour(q.v.), all of Dunstable, Bedfordshire.</w:t>
      </w:r>
    </w:p>
    <w:p w:rsidR="0034622B" w:rsidRDefault="0034622B" w:rsidP="0034622B">
      <w:pPr>
        <w:pStyle w:val="NoSpacing"/>
        <w:tabs>
          <w:tab w:val="left" w:pos="720"/>
        </w:tabs>
      </w:pPr>
      <w:r>
        <w:tab/>
      </w:r>
      <w:r>
        <w:tab/>
        <w:t>(ibid.)</w:t>
      </w:r>
    </w:p>
    <w:p w:rsidR="0034622B" w:rsidRDefault="0034622B" w:rsidP="0034622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tab/>
        <w:t>1450</w:t>
      </w:r>
      <w:r>
        <w:tab/>
        <w:t xml:space="preserve">Lawrence </w:t>
      </w:r>
      <w:proofErr w:type="spellStart"/>
      <w:r>
        <w:t>Pygot</w:t>
      </w:r>
      <w:proofErr w:type="spellEnd"/>
      <w:r>
        <w:t>(q.v.) brought a plaint of debt against them.  (ibid.)</w:t>
      </w:r>
    </w:p>
    <w:p w:rsidR="0034622B" w:rsidRDefault="0034622B" w:rsidP="0034622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34622B" w:rsidRDefault="0034622B" w:rsidP="0034622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34622B" w:rsidRDefault="0034622B" w:rsidP="0034622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 March 2017</w:t>
      </w:r>
    </w:p>
    <w:p w:rsidR="006B2F86" w:rsidRPr="00E71FC3" w:rsidRDefault="0034622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622B" w:rsidRDefault="0034622B" w:rsidP="00E71FC3">
      <w:pPr>
        <w:spacing w:after="0" w:line="240" w:lineRule="auto"/>
      </w:pPr>
      <w:r>
        <w:separator/>
      </w:r>
    </w:p>
  </w:endnote>
  <w:endnote w:type="continuationSeparator" w:id="0">
    <w:p w:rsidR="0034622B" w:rsidRDefault="003462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622B" w:rsidRDefault="0034622B" w:rsidP="00E71FC3">
      <w:pPr>
        <w:spacing w:after="0" w:line="240" w:lineRule="auto"/>
      </w:pPr>
      <w:r>
        <w:separator/>
      </w:r>
    </w:p>
  </w:footnote>
  <w:footnote w:type="continuationSeparator" w:id="0">
    <w:p w:rsidR="0034622B" w:rsidRDefault="003462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22B"/>
    <w:rsid w:val="001A7C09"/>
    <w:rsid w:val="0034622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7EF179-1AEA-45EA-8E82-B479D094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462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2018-04-19T19:47:00Z</dcterms:created>
  <dcterms:modified xsi:type="dcterms:W3CDTF">2018-04-19T19:47:00Z</dcterms:modified>
</cp:coreProperties>
</file>