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989" w:rsidRDefault="00214989" w:rsidP="00214989">
      <w:pPr>
        <w:pStyle w:val="NoSpacing"/>
      </w:pPr>
      <w:r>
        <w:rPr>
          <w:u w:val="single"/>
        </w:rPr>
        <w:t>Agnes CROFT</w:t>
      </w:r>
      <w:r>
        <w:t xml:space="preserve">     (d.1484-5)</w:t>
      </w:r>
    </w:p>
    <w:p w:rsidR="00214989" w:rsidRDefault="00214989" w:rsidP="0021498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Widow.</w:t>
      </w:r>
      <w:proofErr w:type="gramEnd"/>
    </w:p>
    <w:p w:rsidR="00214989" w:rsidRDefault="00214989" w:rsidP="00214989">
      <w:pPr>
        <w:pStyle w:val="NoSpacing"/>
      </w:pPr>
    </w:p>
    <w:p w:rsidR="00214989" w:rsidRDefault="00214989" w:rsidP="00214989">
      <w:pPr>
        <w:pStyle w:val="NoSpacing"/>
      </w:pPr>
    </w:p>
    <w:p w:rsidR="00214989" w:rsidRDefault="00214989" w:rsidP="00214989">
      <w:pPr>
        <w:pStyle w:val="NoSpacing"/>
      </w:pPr>
      <w:r>
        <w:t>16 Aug.1484</w:t>
      </w:r>
      <w:r>
        <w:tab/>
        <w:t>She made her Will.  (W.Y.R. p.47)</w:t>
      </w:r>
    </w:p>
    <w:p w:rsidR="00214989" w:rsidRDefault="00214989" w:rsidP="00214989">
      <w:pPr>
        <w:pStyle w:val="NoSpacing"/>
      </w:pPr>
      <w:r>
        <w:t>29 Jul.</w:t>
      </w:r>
      <w:r>
        <w:tab/>
        <w:t>1485</w:t>
      </w:r>
      <w:r>
        <w:tab/>
        <w:t xml:space="preserve">Probate of her Will.   </w:t>
      </w:r>
      <w:proofErr w:type="gramStart"/>
      <w:r>
        <w:t>(ibid.)</w:t>
      </w:r>
      <w:proofErr w:type="gramEnd"/>
    </w:p>
    <w:p w:rsidR="00214989" w:rsidRDefault="00214989" w:rsidP="00214989">
      <w:pPr>
        <w:pStyle w:val="NoSpacing"/>
      </w:pPr>
    </w:p>
    <w:p w:rsidR="00214989" w:rsidRDefault="00214989" w:rsidP="00214989">
      <w:pPr>
        <w:pStyle w:val="NoSpacing"/>
      </w:pPr>
    </w:p>
    <w:p w:rsidR="00E47068" w:rsidRPr="00C009D8" w:rsidRDefault="00214989" w:rsidP="00214989">
      <w:pPr>
        <w:pStyle w:val="NoSpacing"/>
      </w:pPr>
      <w:r>
        <w:t>6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989" w:rsidRDefault="00214989" w:rsidP="00920DE3">
      <w:pPr>
        <w:spacing w:after="0" w:line="240" w:lineRule="auto"/>
      </w:pPr>
      <w:r>
        <w:separator/>
      </w:r>
    </w:p>
  </w:endnote>
  <w:endnote w:type="continuationSeparator" w:id="0">
    <w:p w:rsidR="00214989" w:rsidRDefault="002149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989" w:rsidRDefault="00214989" w:rsidP="00920DE3">
      <w:pPr>
        <w:spacing w:after="0" w:line="240" w:lineRule="auto"/>
      </w:pPr>
      <w:r>
        <w:separator/>
      </w:r>
    </w:p>
  </w:footnote>
  <w:footnote w:type="continuationSeparator" w:id="0">
    <w:p w:rsidR="00214989" w:rsidRDefault="002149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989"/>
    <w:rsid w:val="00120749"/>
    <w:rsid w:val="0021498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2013-08-19T19:26:00Z</dcterms:created>
  <dcterms:modified xsi:type="dcterms:W3CDTF">2013-08-19T19:26:00Z</dcterms:modified>
</cp:coreProperties>
</file>