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E09BD" w14:textId="77777777" w:rsidR="00526469" w:rsidRDefault="00526469" w:rsidP="0052646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CROYTON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4978777E" w14:textId="77777777" w:rsidR="00526469" w:rsidRDefault="00526469" w:rsidP="0052646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Archer.</w:t>
      </w:r>
    </w:p>
    <w:p w14:paraId="2D8D02D4" w14:textId="77777777" w:rsidR="00526469" w:rsidRDefault="00526469" w:rsidP="0052646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5B241A1" w14:textId="77777777" w:rsidR="00526469" w:rsidRDefault="00526469" w:rsidP="0052646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28C8352" w14:textId="77777777" w:rsidR="00526469" w:rsidRDefault="00526469" w:rsidP="0052646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Harfleur under the command of Sir Hugh </w:t>
      </w:r>
    </w:p>
    <w:p w14:paraId="1396C5B8" w14:textId="77777777" w:rsidR="00526469" w:rsidRDefault="00526469" w:rsidP="0052646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1A2BF119" w14:textId="77777777" w:rsidR="00526469" w:rsidRDefault="00526469" w:rsidP="00526469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22CD09FA" w14:textId="77777777" w:rsidR="00526469" w:rsidRDefault="00526469" w:rsidP="0052646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F0470A5" w14:textId="77777777" w:rsidR="00526469" w:rsidRDefault="00526469" w:rsidP="0052646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86245F4" w14:textId="77777777" w:rsidR="00526469" w:rsidRDefault="00526469" w:rsidP="0052646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20 December 2022</w:t>
      </w:r>
    </w:p>
    <w:p w14:paraId="0C9D8A1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97C4F" w14:textId="77777777" w:rsidR="00526469" w:rsidRDefault="00526469" w:rsidP="009139A6">
      <w:r>
        <w:separator/>
      </w:r>
    </w:p>
  </w:endnote>
  <w:endnote w:type="continuationSeparator" w:id="0">
    <w:p w14:paraId="2F45114B" w14:textId="77777777" w:rsidR="00526469" w:rsidRDefault="005264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5B3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711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642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59DB4" w14:textId="77777777" w:rsidR="00526469" w:rsidRDefault="00526469" w:rsidP="009139A6">
      <w:r>
        <w:separator/>
      </w:r>
    </w:p>
  </w:footnote>
  <w:footnote w:type="continuationSeparator" w:id="0">
    <w:p w14:paraId="1DC46DBC" w14:textId="77777777" w:rsidR="00526469" w:rsidRDefault="005264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0F3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96C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9EF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69"/>
    <w:rsid w:val="000666E0"/>
    <w:rsid w:val="002510B7"/>
    <w:rsid w:val="0052646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E2B1F"/>
  <w15:chartTrackingRefBased/>
  <w15:docId w15:val="{329F2990-2C3E-4433-B351-181AAEFF7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469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2023-12-15T07:38:00Z</dcterms:created>
  <dcterms:modified xsi:type="dcterms:W3CDTF">2023-12-15T07:38:00Z</dcterms:modified>
</cp:coreProperties>
</file>