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10BB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Symon CROYLE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5111C20E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E710C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3AAA9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Johanna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Rickmansworth(q.v.).</w:t>
      </w:r>
    </w:p>
    <w:p w14:paraId="09C6CBF2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2A8ABF62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DCDC7C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33844" w14:textId="77777777" w:rsidR="00130822" w:rsidRDefault="00130822" w:rsidP="00130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2022</w:t>
      </w:r>
    </w:p>
    <w:p w14:paraId="421B3E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43BF4" w14:textId="77777777" w:rsidR="00130822" w:rsidRDefault="00130822" w:rsidP="009139A6">
      <w:r>
        <w:separator/>
      </w:r>
    </w:p>
  </w:endnote>
  <w:endnote w:type="continuationSeparator" w:id="0">
    <w:p w14:paraId="3B255CF8" w14:textId="77777777" w:rsidR="00130822" w:rsidRDefault="001308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A2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F6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3E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806B" w14:textId="77777777" w:rsidR="00130822" w:rsidRDefault="00130822" w:rsidP="009139A6">
      <w:r>
        <w:separator/>
      </w:r>
    </w:p>
  </w:footnote>
  <w:footnote w:type="continuationSeparator" w:id="0">
    <w:p w14:paraId="2F5BC46A" w14:textId="77777777" w:rsidR="00130822" w:rsidRDefault="001308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4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8F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DF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22"/>
    <w:rsid w:val="000666E0"/>
    <w:rsid w:val="0013082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6D7A"/>
  <w15:chartTrackingRefBased/>
  <w15:docId w15:val="{A3672B06-DF8F-4B58-BDF3-ED74946F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2022-10-04T10:20:00Z</dcterms:created>
  <dcterms:modified xsi:type="dcterms:W3CDTF">2022-10-04T10:20:00Z</dcterms:modified>
</cp:coreProperties>
</file>