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CROYDON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 of the late Alice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21-384)</w:t>
      </w: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454DA" w:rsidRDefault="005454DA" w:rsidP="005454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  <w:bookmarkStart w:id="0" w:name="_GoBack"/>
      <w:bookmarkEnd w:id="0"/>
    </w:p>
    <w:sectPr w:rsidR="006B2F86" w:rsidRPr="005454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4DA" w:rsidRDefault="005454DA" w:rsidP="00E71FC3">
      <w:pPr>
        <w:spacing w:after="0" w:line="240" w:lineRule="auto"/>
      </w:pPr>
      <w:r>
        <w:separator/>
      </w:r>
    </w:p>
  </w:endnote>
  <w:endnote w:type="continuationSeparator" w:id="0">
    <w:p w:rsidR="005454DA" w:rsidRDefault="005454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4DA" w:rsidRDefault="005454DA" w:rsidP="00E71FC3">
      <w:pPr>
        <w:spacing w:after="0" w:line="240" w:lineRule="auto"/>
      </w:pPr>
      <w:r>
        <w:separator/>
      </w:r>
    </w:p>
  </w:footnote>
  <w:footnote w:type="continuationSeparator" w:id="0">
    <w:p w:rsidR="005454DA" w:rsidRDefault="005454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DA"/>
    <w:rsid w:val="005454D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C3F2"/>
  <w15:chartTrackingRefBased/>
  <w15:docId w15:val="{54A1194C-6801-4831-AE06-FC0A7D5B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2016-04-30T20:20:00Z</dcterms:created>
  <dcterms:modified xsi:type="dcterms:W3CDTF">2016-04-30T20:21:00Z</dcterms:modified>
</cp:coreProperties>
</file>