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CROXTON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Ramsden Crays, Essex. Yeoman.</w:t>
      </w:r>
    </w:p>
    <w:p w:rsidR="00200769" w:rsidRDefault="00200769" w:rsidP="00200769">
      <w:pPr>
        <w:rPr>
          <w:rFonts w:ascii="Times New Roman" w:hAnsi="Times New Roman" w:cs="Times New Roman"/>
        </w:rPr>
      </w:pPr>
    </w:p>
    <w:p w:rsidR="00200769" w:rsidRDefault="00200769" w:rsidP="00200769">
      <w:pPr>
        <w:rPr>
          <w:rFonts w:ascii="Times New Roman" w:hAnsi="Times New Roman" w:cs="Times New Roman"/>
        </w:rPr>
      </w:pP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Cornwaleys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Shepey</w:t>
      </w:r>
      <w:proofErr w:type="spellEnd"/>
      <w:r>
        <w:rPr>
          <w:rFonts w:ascii="Times New Roman" w:hAnsi="Times New Roman" w:cs="Times New Roman"/>
        </w:rPr>
        <w:t xml:space="preserve"> of Roydon, Essex(q.v.), John Fox of London(q.v.) </w:t>
      </w: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Robert Collard of Hadham, Cambridgeshire(q.v.).</w:t>
      </w: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00769" w:rsidRDefault="00200769" w:rsidP="00200769">
      <w:pPr>
        <w:rPr>
          <w:rFonts w:ascii="Times New Roman" w:hAnsi="Times New Roman" w:cs="Times New Roman"/>
        </w:rPr>
      </w:pPr>
    </w:p>
    <w:p w:rsidR="00200769" w:rsidRDefault="00200769" w:rsidP="00200769">
      <w:pPr>
        <w:rPr>
          <w:rFonts w:ascii="Times New Roman" w:hAnsi="Times New Roman" w:cs="Times New Roman"/>
        </w:rPr>
      </w:pPr>
    </w:p>
    <w:p w:rsidR="00200769" w:rsidRDefault="00200769" w:rsidP="002007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2017</w:t>
      </w:r>
    </w:p>
    <w:p w:rsidR="006B2F86" w:rsidRPr="00E71FC3" w:rsidRDefault="002007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769" w:rsidRDefault="00200769" w:rsidP="00E71FC3">
      <w:r>
        <w:separator/>
      </w:r>
    </w:p>
  </w:endnote>
  <w:endnote w:type="continuationSeparator" w:id="0">
    <w:p w:rsidR="00200769" w:rsidRDefault="002007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769" w:rsidRDefault="00200769" w:rsidP="00E71FC3">
      <w:r>
        <w:separator/>
      </w:r>
    </w:p>
  </w:footnote>
  <w:footnote w:type="continuationSeparator" w:id="0">
    <w:p w:rsidR="00200769" w:rsidRDefault="002007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69"/>
    <w:rsid w:val="001A7C09"/>
    <w:rsid w:val="0020076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CF0739-22F5-47E1-AAA1-5D110DB1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07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0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2017-08-04T18:57:00Z</dcterms:created>
  <dcterms:modified xsi:type="dcterms:W3CDTF">2017-08-04T18:57:00Z</dcterms:modified>
</cp:coreProperties>
</file>