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66C85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de CROXTON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1440-1496)</w:t>
      </w:r>
    </w:p>
    <w:p w14:paraId="4BADEBE1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Middlewich, Cheshire.</w:t>
      </w:r>
    </w:p>
    <w:p w14:paraId="6A3EEE1A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</w:p>
    <w:p w14:paraId="0B4153B5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</w:p>
    <w:p w14:paraId="64350EAF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Alice Moulton(q.v.).</w:t>
      </w:r>
    </w:p>
    <w:p w14:paraId="628137CC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(UK and Ireland, Find A Grave Index, 1300’s – current)</w:t>
      </w:r>
    </w:p>
    <w:p w14:paraId="1246805A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</w:p>
    <w:p w14:paraId="35B6BE1C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</w:p>
    <w:p w14:paraId="3EA8019A" w14:textId="77777777" w:rsidR="006D3786" w:rsidRDefault="006D3786" w:rsidP="006D37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May 2024</w:t>
      </w:r>
    </w:p>
    <w:p w14:paraId="47D37D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A5194" w14:textId="77777777" w:rsidR="006D3786" w:rsidRDefault="006D3786" w:rsidP="009139A6">
      <w:r>
        <w:separator/>
      </w:r>
    </w:p>
  </w:endnote>
  <w:endnote w:type="continuationSeparator" w:id="0">
    <w:p w14:paraId="29E0BEFC" w14:textId="77777777" w:rsidR="006D3786" w:rsidRDefault="006D37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8F7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EF1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BF6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40933" w14:textId="77777777" w:rsidR="006D3786" w:rsidRDefault="006D3786" w:rsidP="009139A6">
      <w:r>
        <w:separator/>
      </w:r>
    </w:p>
  </w:footnote>
  <w:footnote w:type="continuationSeparator" w:id="0">
    <w:p w14:paraId="3C817743" w14:textId="77777777" w:rsidR="006D3786" w:rsidRDefault="006D37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D43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56B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CD4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86"/>
    <w:rsid w:val="000666E0"/>
    <w:rsid w:val="002510B7"/>
    <w:rsid w:val="00270799"/>
    <w:rsid w:val="005C130B"/>
    <w:rsid w:val="006B43CB"/>
    <w:rsid w:val="006D378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33330"/>
  <w15:chartTrackingRefBased/>
  <w15:docId w15:val="{A122AFDC-E5B0-4196-B7F0-5A1E0EF1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2024-05-22T19:27:00Z</dcterms:created>
  <dcterms:modified xsi:type="dcterms:W3CDTF">2024-05-22T19:27:00Z</dcterms:modified>
</cp:coreProperties>
</file>