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3B9748" w14:textId="77777777" w:rsidR="009F0330" w:rsidRDefault="009F0330" w:rsidP="009F033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Unknown CROXTON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fl.1488-93)</w:t>
      </w:r>
    </w:p>
    <w:p w14:paraId="1627946D" w14:textId="77777777" w:rsidR="009F0330" w:rsidRDefault="009F0330" w:rsidP="009F033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Cambridge University.</w:t>
      </w:r>
    </w:p>
    <w:p w14:paraId="0775E966" w14:textId="77777777" w:rsidR="009F0330" w:rsidRDefault="009F0330" w:rsidP="009F0330">
      <w:pPr>
        <w:pStyle w:val="NoSpacing"/>
        <w:rPr>
          <w:rFonts w:cs="Times New Roman"/>
          <w:szCs w:val="24"/>
        </w:rPr>
      </w:pPr>
    </w:p>
    <w:p w14:paraId="5187B2B0" w14:textId="77777777" w:rsidR="009F0330" w:rsidRDefault="009F0330" w:rsidP="009F0330">
      <w:pPr>
        <w:pStyle w:val="NoSpacing"/>
        <w:rPr>
          <w:rFonts w:cs="Times New Roman"/>
          <w:szCs w:val="24"/>
        </w:rPr>
      </w:pPr>
    </w:p>
    <w:p w14:paraId="5DDEF276" w14:textId="77777777" w:rsidR="009F0330" w:rsidRDefault="009F0330" w:rsidP="009F033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1488-9</w:t>
      </w:r>
      <w:r>
        <w:rPr>
          <w:rFonts w:cs="Times New Roman"/>
          <w:szCs w:val="24"/>
        </w:rPr>
        <w:tab/>
        <w:t>B.D.</w:t>
      </w:r>
    </w:p>
    <w:p w14:paraId="4D08819E" w14:textId="77777777" w:rsidR="009F0330" w:rsidRDefault="009F0330" w:rsidP="009F0330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(“Alumni </w:t>
      </w:r>
      <w:proofErr w:type="spellStart"/>
      <w:r>
        <w:rPr>
          <w:rFonts w:cs="Times New Roman"/>
          <w:szCs w:val="24"/>
        </w:rPr>
        <w:t>Cantabrigienses</w:t>
      </w:r>
      <w:proofErr w:type="spellEnd"/>
      <w:r>
        <w:rPr>
          <w:rFonts w:cs="Times New Roman"/>
          <w:szCs w:val="24"/>
        </w:rPr>
        <w:t xml:space="preserve">” compiled by John Venn and </w:t>
      </w:r>
      <w:proofErr w:type="spellStart"/>
      <w:r>
        <w:rPr>
          <w:rFonts w:cs="Times New Roman"/>
          <w:szCs w:val="24"/>
        </w:rPr>
        <w:t>J.</w:t>
      </w:r>
      <w:proofErr w:type="gramStart"/>
      <w:r>
        <w:rPr>
          <w:rFonts w:cs="Times New Roman"/>
          <w:szCs w:val="24"/>
        </w:rPr>
        <w:t>A.Venn</w:t>
      </w:r>
      <w:proofErr w:type="spellEnd"/>
      <w:proofErr w:type="gramEnd"/>
      <w:r>
        <w:rPr>
          <w:rFonts w:cs="Times New Roman"/>
          <w:szCs w:val="24"/>
        </w:rPr>
        <w:t>, pub. Cambridge University Press, 1922, part I volume I p.429)</w:t>
      </w:r>
    </w:p>
    <w:p w14:paraId="5A6161B0" w14:textId="77777777" w:rsidR="009F0330" w:rsidRDefault="009F0330" w:rsidP="009F033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1493</w:t>
      </w:r>
      <w:r>
        <w:rPr>
          <w:rFonts w:cs="Times New Roman"/>
          <w:szCs w:val="24"/>
        </w:rPr>
        <w:tab/>
        <w:t>D.D.    (ibid.)</w:t>
      </w:r>
    </w:p>
    <w:p w14:paraId="64ED8E3A" w14:textId="77777777" w:rsidR="009F0330" w:rsidRDefault="009F0330" w:rsidP="009F0330">
      <w:pPr>
        <w:pStyle w:val="NoSpacing"/>
        <w:rPr>
          <w:rFonts w:cs="Times New Roman"/>
          <w:szCs w:val="24"/>
        </w:rPr>
      </w:pPr>
    </w:p>
    <w:p w14:paraId="0876397D" w14:textId="77777777" w:rsidR="009F0330" w:rsidRDefault="009F0330" w:rsidP="009F0330">
      <w:pPr>
        <w:pStyle w:val="NoSpacing"/>
        <w:rPr>
          <w:rFonts w:cs="Times New Roman"/>
          <w:szCs w:val="24"/>
        </w:rPr>
      </w:pPr>
    </w:p>
    <w:p w14:paraId="3A8831E6" w14:textId="77777777" w:rsidR="009F0330" w:rsidRDefault="009F0330" w:rsidP="009F033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November 2024</w:t>
      </w:r>
    </w:p>
    <w:p w14:paraId="21A741A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E37700" w14:textId="77777777" w:rsidR="009F0330" w:rsidRDefault="009F0330" w:rsidP="009139A6">
      <w:r>
        <w:separator/>
      </w:r>
    </w:p>
  </w:endnote>
  <w:endnote w:type="continuationSeparator" w:id="0">
    <w:p w14:paraId="13EF0B65" w14:textId="77777777" w:rsidR="009F0330" w:rsidRDefault="009F033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B4606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1DEF8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2D9F7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F7CAC4" w14:textId="77777777" w:rsidR="009F0330" w:rsidRDefault="009F0330" w:rsidP="009139A6">
      <w:r>
        <w:separator/>
      </w:r>
    </w:p>
  </w:footnote>
  <w:footnote w:type="continuationSeparator" w:id="0">
    <w:p w14:paraId="795B44F1" w14:textId="77777777" w:rsidR="009F0330" w:rsidRDefault="009F033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23DD5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CA4A9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0DDE3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330"/>
    <w:rsid w:val="000666E0"/>
    <w:rsid w:val="0022553C"/>
    <w:rsid w:val="002510B7"/>
    <w:rsid w:val="00270799"/>
    <w:rsid w:val="005C130B"/>
    <w:rsid w:val="00826F5C"/>
    <w:rsid w:val="009139A6"/>
    <w:rsid w:val="009411C2"/>
    <w:rsid w:val="009448BB"/>
    <w:rsid w:val="00947624"/>
    <w:rsid w:val="009F0330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060940"/>
  <w15:chartTrackingRefBased/>
  <w15:docId w15:val="{7506B732-1301-4FC5-B59D-560F8D8DC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2024-11-08T21:08:00Z</dcterms:created>
  <dcterms:modified xsi:type="dcterms:W3CDTF">2024-11-08T21:09:00Z</dcterms:modified>
</cp:coreProperties>
</file>