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B5131" w14:textId="77777777" w:rsidR="003E3898" w:rsidRDefault="003E3898" w:rsidP="003E3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CROXTON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fl.1462-6)</w:t>
      </w:r>
    </w:p>
    <w:p w14:paraId="6CB6944C" w14:textId="77777777" w:rsidR="003E3898" w:rsidRDefault="003E3898" w:rsidP="003E3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Cambridge University. </w:t>
      </w:r>
    </w:p>
    <w:p w14:paraId="33641D19" w14:textId="77777777" w:rsidR="003E3898" w:rsidRDefault="003E3898" w:rsidP="003E3898">
      <w:pPr>
        <w:pStyle w:val="NoSpacing"/>
        <w:rPr>
          <w:rFonts w:cs="Times New Roman"/>
          <w:szCs w:val="24"/>
        </w:rPr>
      </w:pPr>
    </w:p>
    <w:p w14:paraId="22BD1ABB" w14:textId="77777777" w:rsidR="003E3898" w:rsidRDefault="003E3898" w:rsidP="003E3898">
      <w:pPr>
        <w:pStyle w:val="NoSpacing"/>
        <w:rPr>
          <w:rFonts w:cs="Times New Roman"/>
          <w:szCs w:val="24"/>
        </w:rPr>
      </w:pPr>
    </w:p>
    <w:p w14:paraId="4BB738D2" w14:textId="77777777" w:rsidR="003E3898" w:rsidRDefault="003E3898" w:rsidP="003E3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1462-3</w:t>
      </w:r>
      <w:r>
        <w:rPr>
          <w:rFonts w:cs="Times New Roman"/>
          <w:szCs w:val="24"/>
        </w:rPr>
        <w:tab/>
        <w:t>B.A.</w:t>
      </w:r>
    </w:p>
    <w:p w14:paraId="4F0BB5AB" w14:textId="77777777" w:rsidR="003E3898" w:rsidRDefault="003E3898" w:rsidP="003E389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p.429)</w:t>
      </w:r>
    </w:p>
    <w:p w14:paraId="0F4531BF" w14:textId="77777777" w:rsidR="003E3898" w:rsidRDefault="003E3898" w:rsidP="003E3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1466</w:t>
      </w:r>
      <w:r>
        <w:rPr>
          <w:rFonts w:cs="Times New Roman"/>
          <w:szCs w:val="24"/>
        </w:rPr>
        <w:tab/>
        <w:t>M.A.      (ibid.)</w:t>
      </w:r>
    </w:p>
    <w:p w14:paraId="6C9230F2" w14:textId="77777777" w:rsidR="003E3898" w:rsidRDefault="003E3898" w:rsidP="003E3898">
      <w:pPr>
        <w:pStyle w:val="NoSpacing"/>
        <w:rPr>
          <w:rFonts w:cs="Times New Roman"/>
          <w:szCs w:val="24"/>
        </w:rPr>
      </w:pPr>
    </w:p>
    <w:p w14:paraId="3F6C9579" w14:textId="77777777" w:rsidR="003E3898" w:rsidRDefault="003E3898" w:rsidP="003E3898">
      <w:pPr>
        <w:pStyle w:val="NoSpacing"/>
        <w:rPr>
          <w:rFonts w:cs="Times New Roman"/>
          <w:szCs w:val="24"/>
        </w:rPr>
      </w:pPr>
    </w:p>
    <w:p w14:paraId="43AF099D" w14:textId="77777777" w:rsidR="003E3898" w:rsidRDefault="003E3898" w:rsidP="003E3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0C3281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65827C" w14:textId="77777777" w:rsidR="003E3898" w:rsidRDefault="003E3898" w:rsidP="009139A6">
      <w:r>
        <w:separator/>
      </w:r>
    </w:p>
  </w:endnote>
  <w:endnote w:type="continuationSeparator" w:id="0">
    <w:p w14:paraId="428EB09D" w14:textId="77777777" w:rsidR="003E3898" w:rsidRDefault="003E38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0D9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0BA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F44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987D21" w14:textId="77777777" w:rsidR="003E3898" w:rsidRDefault="003E3898" w:rsidP="009139A6">
      <w:r>
        <w:separator/>
      </w:r>
    </w:p>
  </w:footnote>
  <w:footnote w:type="continuationSeparator" w:id="0">
    <w:p w14:paraId="23F10FE6" w14:textId="77777777" w:rsidR="003E3898" w:rsidRDefault="003E38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027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402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874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98"/>
    <w:rsid w:val="000666E0"/>
    <w:rsid w:val="0022553C"/>
    <w:rsid w:val="002510B7"/>
    <w:rsid w:val="00270799"/>
    <w:rsid w:val="003E389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32611"/>
  <w15:chartTrackingRefBased/>
  <w15:docId w15:val="{3708907F-9CDF-4173-940A-47563C18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2024-11-08T21:07:00Z</dcterms:created>
  <dcterms:modified xsi:type="dcterms:W3CDTF">2024-11-08T21:08:00Z</dcterms:modified>
</cp:coreProperties>
</file>