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DC4794" w14:textId="77777777" w:rsidR="00CB603A" w:rsidRDefault="00CB603A" w:rsidP="00CB60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CROXTON</w:t>
      </w:r>
      <w:r>
        <w:rPr>
          <w:rFonts w:cs="Times New Roman"/>
          <w:szCs w:val="24"/>
        </w:rPr>
        <w:t xml:space="preserve">       (fl.1462)</w:t>
      </w:r>
    </w:p>
    <w:p w14:paraId="2AB2E09E" w14:textId="0F86FC1B" w:rsidR="00CB603A" w:rsidRDefault="00CB603A" w:rsidP="00CB60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2B5FDDF3" w14:textId="77777777" w:rsidR="00CB603A" w:rsidRDefault="00CB603A" w:rsidP="00CB603A">
      <w:pPr>
        <w:pStyle w:val="NoSpacing"/>
        <w:rPr>
          <w:rFonts w:cs="Times New Roman"/>
          <w:szCs w:val="24"/>
        </w:rPr>
      </w:pPr>
    </w:p>
    <w:p w14:paraId="17D270DF" w14:textId="77777777" w:rsidR="00CB603A" w:rsidRDefault="00CB603A" w:rsidP="00CB603A">
      <w:pPr>
        <w:pStyle w:val="NoSpacing"/>
        <w:rPr>
          <w:rFonts w:cs="Times New Roman"/>
          <w:szCs w:val="24"/>
        </w:rPr>
      </w:pPr>
    </w:p>
    <w:p w14:paraId="7F40DA53" w14:textId="77777777" w:rsidR="00CB603A" w:rsidRDefault="00CB603A" w:rsidP="00CB60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1462</w:t>
      </w:r>
      <w:r>
        <w:rPr>
          <w:rFonts w:cs="Times New Roman"/>
          <w:szCs w:val="24"/>
        </w:rPr>
        <w:tab/>
        <w:t>M.A.</w:t>
      </w:r>
    </w:p>
    <w:p w14:paraId="76048EA5" w14:textId="77777777" w:rsidR="00CB603A" w:rsidRDefault="00CB603A" w:rsidP="00CB603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(“Alumni Cantabrigienses” compiled by John Venn and J.A.Venn, pub. Cambridge University Press, 1922, part I volume I p.429)</w:t>
      </w:r>
    </w:p>
    <w:p w14:paraId="27E150BF" w14:textId="77777777" w:rsidR="00CB603A" w:rsidRDefault="00CB603A" w:rsidP="00CB603A">
      <w:pPr>
        <w:pStyle w:val="NoSpacing"/>
        <w:rPr>
          <w:rFonts w:cs="Times New Roman"/>
          <w:szCs w:val="24"/>
        </w:rPr>
      </w:pPr>
    </w:p>
    <w:p w14:paraId="09E36C28" w14:textId="77777777" w:rsidR="00CB603A" w:rsidRDefault="00CB603A" w:rsidP="00CB603A">
      <w:pPr>
        <w:pStyle w:val="NoSpacing"/>
        <w:rPr>
          <w:rFonts w:cs="Times New Roman"/>
          <w:szCs w:val="24"/>
        </w:rPr>
      </w:pPr>
    </w:p>
    <w:p w14:paraId="74B8F9EB" w14:textId="67CA21D3" w:rsidR="00CB603A" w:rsidRDefault="00CB603A" w:rsidP="00CB603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November 202</w:t>
      </w:r>
      <w:r>
        <w:rPr>
          <w:rFonts w:cs="Times New Roman"/>
          <w:szCs w:val="24"/>
        </w:rPr>
        <w:t>4</w:t>
      </w:r>
    </w:p>
    <w:p w14:paraId="5D22C60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E2E7B8" w14:textId="77777777" w:rsidR="00CB603A" w:rsidRDefault="00CB603A" w:rsidP="009139A6">
      <w:r>
        <w:separator/>
      </w:r>
    </w:p>
  </w:endnote>
  <w:endnote w:type="continuationSeparator" w:id="0">
    <w:p w14:paraId="0137333D" w14:textId="77777777" w:rsidR="00CB603A" w:rsidRDefault="00CB603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BBD4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4308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EB21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6D059B" w14:textId="77777777" w:rsidR="00CB603A" w:rsidRDefault="00CB603A" w:rsidP="009139A6">
      <w:r>
        <w:separator/>
      </w:r>
    </w:p>
  </w:footnote>
  <w:footnote w:type="continuationSeparator" w:id="0">
    <w:p w14:paraId="43E8F193" w14:textId="77777777" w:rsidR="00CB603A" w:rsidRDefault="00CB603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2197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02D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0076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03A"/>
    <w:rsid w:val="000666E0"/>
    <w:rsid w:val="0022553C"/>
    <w:rsid w:val="002510B7"/>
    <w:rsid w:val="00270799"/>
    <w:rsid w:val="0051410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CB603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53D0F"/>
  <w15:chartTrackingRefBased/>
  <w15:docId w15:val="{25E23342-0476-4B28-AA4E-D7B7E91F3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2024-11-08T21:06:00Z</dcterms:created>
  <dcterms:modified xsi:type="dcterms:W3CDTF">2024-11-08T21:06:00Z</dcterms:modified>
</cp:coreProperties>
</file>