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E09A5" w14:textId="77777777" w:rsidR="00380354" w:rsidRDefault="00380354" w:rsidP="003803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CROXTON</w:t>
      </w:r>
      <w:r>
        <w:rPr>
          <w:rFonts w:cs="Times New Roman"/>
          <w:szCs w:val="24"/>
        </w:rPr>
        <w:t xml:space="preserve">       (fl.1460)</w:t>
      </w:r>
    </w:p>
    <w:p w14:paraId="60B4E119" w14:textId="77777777" w:rsidR="00380354" w:rsidRDefault="00380354" w:rsidP="003803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162C53FA" w14:textId="77777777" w:rsidR="00380354" w:rsidRDefault="00380354" w:rsidP="00380354">
      <w:pPr>
        <w:pStyle w:val="NoSpacing"/>
        <w:rPr>
          <w:rFonts w:cs="Times New Roman"/>
          <w:szCs w:val="24"/>
        </w:rPr>
      </w:pPr>
    </w:p>
    <w:p w14:paraId="3D9E53C5" w14:textId="77777777" w:rsidR="00380354" w:rsidRDefault="00380354" w:rsidP="00380354">
      <w:pPr>
        <w:pStyle w:val="NoSpacing"/>
        <w:rPr>
          <w:rFonts w:cs="Times New Roman"/>
          <w:szCs w:val="24"/>
        </w:rPr>
      </w:pPr>
    </w:p>
    <w:p w14:paraId="7E007E03" w14:textId="77777777" w:rsidR="00380354" w:rsidRDefault="00380354" w:rsidP="003803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debt against John Layner of London, bladesmith(q.v.).</w:t>
      </w:r>
    </w:p>
    <w:p w14:paraId="73EF23EF" w14:textId="77777777" w:rsidR="00380354" w:rsidRDefault="00380354" w:rsidP="003803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2EFE25BC" w14:textId="77777777" w:rsidR="00150902" w:rsidRDefault="00150902" w:rsidP="001509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debt against John Layner of London, bladesmith(q.v.),</w:t>
      </w:r>
    </w:p>
    <w:p w14:paraId="66FA5C3C" w14:textId="77777777" w:rsidR="00150902" w:rsidRDefault="00150902" w:rsidP="001509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Thomas Layner of London, gentleman(q.v.).</w:t>
      </w:r>
    </w:p>
    <w:p w14:paraId="00C209C9" w14:textId="2DB16551" w:rsidR="00150902" w:rsidRDefault="00150902" w:rsidP="001509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BD076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384288ED" w14:textId="77777777" w:rsidR="00380354" w:rsidRDefault="00380354" w:rsidP="00380354">
      <w:pPr>
        <w:pStyle w:val="NoSpacing"/>
        <w:rPr>
          <w:rFonts w:cs="Times New Roman"/>
          <w:szCs w:val="24"/>
        </w:rPr>
      </w:pPr>
    </w:p>
    <w:p w14:paraId="6B8BC4BC" w14:textId="77777777" w:rsidR="00380354" w:rsidRDefault="00380354" w:rsidP="00380354">
      <w:pPr>
        <w:pStyle w:val="NoSpacing"/>
        <w:rPr>
          <w:rFonts w:cs="Times New Roman"/>
          <w:szCs w:val="24"/>
        </w:rPr>
      </w:pPr>
    </w:p>
    <w:p w14:paraId="6C075BED" w14:textId="77777777" w:rsidR="00380354" w:rsidRDefault="00380354" w:rsidP="003803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2023</w:t>
      </w:r>
    </w:p>
    <w:p w14:paraId="71E89A0B" w14:textId="4501F394" w:rsidR="00150902" w:rsidRDefault="00150902" w:rsidP="003803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2023</w:t>
      </w:r>
    </w:p>
    <w:p w14:paraId="7B1CFF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C9A36" w14:textId="77777777" w:rsidR="00D0433D" w:rsidRDefault="00D0433D" w:rsidP="009139A6">
      <w:r>
        <w:separator/>
      </w:r>
    </w:p>
  </w:endnote>
  <w:endnote w:type="continuationSeparator" w:id="0">
    <w:p w14:paraId="6D547E3C" w14:textId="77777777" w:rsidR="00D0433D" w:rsidRDefault="00D043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EB8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17D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015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7265" w14:textId="77777777" w:rsidR="00D0433D" w:rsidRDefault="00D0433D" w:rsidP="009139A6">
      <w:r>
        <w:separator/>
      </w:r>
    </w:p>
  </w:footnote>
  <w:footnote w:type="continuationSeparator" w:id="0">
    <w:p w14:paraId="1FE56C97" w14:textId="77777777" w:rsidR="00D0433D" w:rsidRDefault="00D043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815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406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6D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54"/>
    <w:rsid w:val="000666E0"/>
    <w:rsid w:val="00150902"/>
    <w:rsid w:val="002510B7"/>
    <w:rsid w:val="0038035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433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0D33C"/>
  <w15:chartTrackingRefBased/>
  <w15:docId w15:val="{192F1BC8-DD78-405F-87CB-1C9468D1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03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96/CP40no796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2023-04-17T10:10:00Z</dcterms:created>
  <dcterms:modified xsi:type="dcterms:W3CDTF">2023-09-25T08:31:00Z</dcterms:modified>
</cp:coreProperties>
</file>