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912F7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CROXTON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0A89877E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Archer.</w:t>
      </w:r>
    </w:p>
    <w:p w14:paraId="591FA6B1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E4ABDCD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46031BA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Harfleur under the command of Sir Hugh </w:t>
      </w:r>
    </w:p>
    <w:p w14:paraId="79604E49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EA83CAE" w14:textId="77777777" w:rsidR="00884BB1" w:rsidRDefault="00884BB1" w:rsidP="00884BB1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172CCA49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C591BBA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18973CD" w14:textId="77777777" w:rsidR="00884BB1" w:rsidRDefault="00884BB1" w:rsidP="00884BB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7 December 2022</w:t>
      </w:r>
    </w:p>
    <w:p w14:paraId="4250F55E" w14:textId="77777777" w:rsidR="00BA00AB" w:rsidRPr="00884BB1" w:rsidRDefault="00BA00AB" w:rsidP="00884BB1"/>
    <w:sectPr w:rsidR="00BA00AB" w:rsidRPr="00884BB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871D0" w14:textId="77777777" w:rsidR="00884BB1" w:rsidRDefault="00884BB1" w:rsidP="009139A6">
      <w:r>
        <w:separator/>
      </w:r>
    </w:p>
  </w:endnote>
  <w:endnote w:type="continuationSeparator" w:id="0">
    <w:p w14:paraId="1B767F49" w14:textId="77777777" w:rsidR="00884BB1" w:rsidRDefault="00884B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72C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1E0A7" w14:textId="77777777" w:rsidR="00884BB1" w:rsidRDefault="00884BB1" w:rsidP="009139A6">
      <w:r>
        <w:separator/>
      </w:r>
    </w:p>
  </w:footnote>
  <w:footnote w:type="continuationSeparator" w:id="0">
    <w:p w14:paraId="11F2605B" w14:textId="77777777" w:rsidR="00884BB1" w:rsidRDefault="00884BB1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B1"/>
    <w:rsid w:val="000666E0"/>
    <w:rsid w:val="002510B7"/>
    <w:rsid w:val="005C130B"/>
    <w:rsid w:val="00826F5C"/>
    <w:rsid w:val="00884BB1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EFAB2"/>
  <w15:chartTrackingRefBased/>
  <w15:docId w15:val="{26316680-6F24-42C9-961E-4B896BCB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BB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2023-08-13T21:08:00Z</dcterms:created>
  <dcterms:modified xsi:type="dcterms:W3CDTF">2023-08-13T21:08:00Z</dcterms:modified>
</cp:coreProperties>
</file>