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3921F" w14:textId="77777777" w:rsidR="003F14AD" w:rsidRDefault="003F14AD" w:rsidP="003F14AD">
      <w:pPr>
        <w:pStyle w:val="NoSpacing"/>
      </w:pPr>
      <w:r>
        <w:rPr>
          <w:u w:val="single"/>
        </w:rPr>
        <w:t>Thomas CROXTON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14:paraId="60899D08" w14:textId="77777777" w:rsidR="003F14AD" w:rsidRDefault="003F14AD" w:rsidP="003F14AD">
      <w:pPr>
        <w:pStyle w:val="NoSpacing"/>
      </w:pPr>
    </w:p>
    <w:p w14:paraId="1A5A19B8" w14:textId="77777777" w:rsidR="003F14AD" w:rsidRDefault="003F14AD" w:rsidP="003F14AD">
      <w:pPr>
        <w:pStyle w:val="NoSpacing"/>
      </w:pPr>
    </w:p>
    <w:p w14:paraId="0D996B35" w14:textId="77777777" w:rsidR="003F14AD" w:rsidRDefault="003F14AD" w:rsidP="003F14AD">
      <w:pPr>
        <w:pStyle w:val="NoSpacing"/>
      </w:pPr>
      <w:r>
        <w:t>22 Dec.1429</w:t>
      </w:r>
      <w:r>
        <w:tab/>
        <w:t>Roger Thornton, senior, of Newcastle-upon-Tyne(q.v.), bequeathed him</w:t>
      </w:r>
    </w:p>
    <w:p w14:paraId="51B28F0B" w14:textId="64893254" w:rsidR="003F14AD" w:rsidRDefault="003F14AD" w:rsidP="003F14AD">
      <w:pPr>
        <w:pStyle w:val="NoSpacing"/>
      </w:pPr>
      <w:r>
        <w:tab/>
      </w:r>
      <w:r>
        <w:tab/>
      </w:r>
      <w:r>
        <w:t>13s 4d.</w:t>
      </w:r>
      <w:bookmarkStart w:id="0" w:name="_GoBack"/>
      <w:bookmarkEnd w:id="0"/>
    </w:p>
    <w:p w14:paraId="4A267B14" w14:textId="77777777" w:rsidR="003F14AD" w:rsidRDefault="003F14AD" w:rsidP="003F14A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14:paraId="414C7F30" w14:textId="77777777" w:rsidR="003F14AD" w:rsidRDefault="003F14AD" w:rsidP="003F14AD">
      <w:pPr>
        <w:pStyle w:val="NoSpacing"/>
      </w:pPr>
    </w:p>
    <w:p w14:paraId="2EB834DF" w14:textId="77777777" w:rsidR="003F14AD" w:rsidRDefault="003F14AD" w:rsidP="003F14AD">
      <w:pPr>
        <w:pStyle w:val="NoSpacing"/>
      </w:pPr>
    </w:p>
    <w:p w14:paraId="6BD12015" w14:textId="77777777" w:rsidR="003F14AD" w:rsidRDefault="003F14AD" w:rsidP="003F14AD">
      <w:pPr>
        <w:pStyle w:val="NoSpacing"/>
      </w:pPr>
      <w:r>
        <w:t>17 May 2018</w:t>
      </w:r>
    </w:p>
    <w:p w14:paraId="745CF6D6" w14:textId="5F4A2300" w:rsidR="006B2F86" w:rsidRPr="003F14AD" w:rsidRDefault="003F14AD" w:rsidP="00E71FC3">
      <w:pPr>
        <w:pStyle w:val="NoSpacing"/>
      </w:pPr>
    </w:p>
    <w:sectPr w:rsidR="006B2F86" w:rsidRPr="003F14A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63CA7" w14:textId="77777777" w:rsidR="003F14AD" w:rsidRDefault="003F14AD" w:rsidP="00E71FC3">
      <w:pPr>
        <w:spacing w:after="0" w:line="240" w:lineRule="auto"/>
      </w:pPr>
      <w:r>
        <w:separator/>
      </w:r>
    </w:p>
  </w:endnote>
  <w:endnote w:type="continuationSeparator" w:id="0">
    <w:p w14:paraId="47EB2323" w14:textId="77777777" w:rsidR="003F14AD" w:rsidRDefault="003F14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CA5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656D8" w14:textId="77777777" w:rsidR="003F14AD" w:rsidRDefault="003F14AD" w:rsidP="00E71FC3">
      <w:pPr>
        <w:spacing w:after="0" w:line="240" w:lineRule="auto"/>
      </w:pPr>
      <w:r>
        <w:separator/>
      </w:r>
    </w:p>
  </w:footnote>
  <w:footnote w:type="continuationSeparator" w:id="0">
    <w:p w14:paraId="69E18A82" w14:textId="77777777" w:rsidR="003F14AD" w:rsidRDefault="003F14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AD"/>
    <w:rsid w:val="001A7C09"/>
    <w:rsid w:val="003F14A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66F5B"/>
  <w15:chartTrackingRefBased/>
  <w15:docId w15:val="{6FD31ADC-4D51-4600-850B-5647E05A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3F1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4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2018-05-17T19:43:00Z</dcterms:created>
  <dcterms:modified xsi:type="dcterms:W3CDTF">2018-05-17T19:44:00Z</dcterms:modified>
</cp:coreProperties>
</file>