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CBD442" w14:textId="77777777" w:rsidR="008732B9" w:rsidRDefault="008732B9" w:rsidP="008732B9">
      <w:pPr>
        <w:pStyle w:val="NoSpacing"/>
      </w:pPr>
      <w:r>
        <w:rPr>
          <w:u w:val="single"/>
        </w:rPr>
        <w:t>John CROXTON</w:t>
      </w:r>
      <w:r>
        <w:t xml:space="preserve">       (d.1509)</w:t>
      </w:r>
    </w:p>
    <w:p w14:paraId="3C9AAC76" w14:textId="77777777" w:rsidR="008732B9" w:rsidRDefault="008732B9" w:rsidP="008732B9">
      <w:pPr>
        <w:pStyle w:val="NoSpacing"/>
      </w:pPr>
      <w:r>
        <w:t>Franciscan Friar.</w:t>
      </w:r>
    </w:p>
    <w:p w14:paraId="14D70575" w14:textId="77777777" w:rsidR="008732B9" w:rsidRDefault="008732B9" w:rsidP="008732B9">
      <w:pPr>
        <w:pStyle w:val="NoSpacing"/>
      </w:pPr>
    </w:p>
    <w:p w14:paraId="17F92423" w14:textId="77777777" w:rsidR="008732B9" w:rsidRDefault="008732B9" w:rsidP="008732B9">
      <w:pPr>
        <w:pStyle w:val="NoSpacing"/>
      </w:pPr>
    </w:p>
    <w:p w14:paraId="4BEC02E5" w14:textId="77777777" w:rsidR="008732B9" w:rsidRDefault="008732B9" w:rsidP="008732B9">
      <w:pPr>
        <w:pStyle w:val="NoSpacing"/>
      </w:pPr>
      <w:r>
        <w:t>He gave £5 6s 8d to the new buildings of Cambridge University.</w:t>
      </w:r>
    </w:p>
    <w:p w14:paraId="3837DD2A" w14:textId="77777777" w:rsidR="008732B9" w:rsidRDefault="008732B9" w:rsidP="008732B9">
      <w:pPr>
        <w:pStyle w:val="NoSpacing"/>
      </w:pPr>
      <w:r>
        <w:t>(Alumni Cantab. vol.1 part 1 p.429)</w:t>
      </w:r>
    </w:p>
    <w:p w14:paraId="522C6328" w14:textId="77777777" w:rsidR="008732B9" w:rsidRDefault="008732B9" w:rsidP="008732B9">
      <w:pPr>
        <w:pStyle w:val="NoSpacing"/>
      </w:pPr>
    </w:p>
    <w:p w14:paraId="0BE4D9A4" w14:textId="77777777" w:rsidR="008732B9" w:rsidRDefault="008732B9" w:rsidP="008732B9">
      <w:pPr>
        <w:pStyle w:val="NoSpacing"/>
      </w:pPr>
    </w:p>
    <w:p w14:paraId="657E0F77" w14:textId="77777777" w:rsidR="008732B9" w:rsidRDefault="008732B9" w:rsidP="008732B9">
      <w:pPr>
        <w:pStyle w:val="NoSpacing"/>
      </w:pPr>
      <w:r>
        <w:t xml:space="preserve">          1467-8</w:t>
      </w:r>
      <w:r>
        <w:tab/>
        <w:t>D.D. Cambridge University. (ibid.)</w:t>
      </w:r>
    </w:p>
    <w:p w14:paraId="30242C7C" w14:textId="77777777" w:rsidR="008732B9" w:rsidRDefault="008732B9" w:rsidP="008732B9">
      <w:pPr>
        <w:pStyle w:val="NoSpacing"/>
      </w:pPr>
    </w:p>
    <w:p w14:paraId="76CB6C3B" w14:textId="77777777" w:rsidR="008732B9" w:rsidRDefault="008732B9" w:rsidP="008732B9">
      <w:pPr>
        <w:pStyle w:val="NoSpacing"/>
      </w:pPr>
    </w:p>
    <w:p w14:paraId="750415CE" w14:textId="77777777" w:rsidR="008732B9" w:rsidRPr="007B5531" w:rsidRDefault="008732B9" w:rsidP="008732B9">
      <w:pPr>
        <w:pStyle w:val="NoSpacing"/>
      </w:pPr>
      <w:r>
        <w:t>3 April 2014</w:t>
      </w:r>
    </w:p>
    <w:p w14:paraId="7B5EBF31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5158DE" w14:textId="77777777" w:rsidR="00E227CA" w:rsidRDefault="00E227CA" w:rsidP="00086E2C">
      <w:pPr>
        <w:spacing w:after="0" w:line="240" w:lineRule="auto"/>
      </w:pPr>
      <w:r>
        <w:separator/>
      </w:r>
    </w:p>
  </w:endnote>
  <w:endnote w:type="continuationSeparator" w:id="0">
    <w:p w14:paraId="79588902" w14:textId="77777777" w:rsidR="00E227CA" w:rsidRDefault="00E227CA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054971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AA33BF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4B7AB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D5A9B" w14:textId="77777777" w:rsidR="00E227CA" w:rsidRDefault="00E227CA" w:rsidP="00086E2C">
      <w:pPr>
        <w:spacing w:after="0" w:line="240" w:lineRule="auto"/>
      </w:pPr>
      <w:r>
        <w:separator/>
      </w:r>
    </w:p>
  </w:footnote>
  <w:footnote w:type="continuationSeparator" w:id="0">
    <w:p w14:paraId="45561108" w14:textId="77777777" w:rsidR="00E227CA" w:rsidRDefault="00E227CA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280F28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5EACAC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1DA5FA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32B9"/>
    <w:rsid w:val="00086E2C"/>
    <w:rsid w:val="000A2E7A"/>
    <w:rsid w:val="002244B7"/>
    <w:rsid w:val="00314D94"/>
    <w:rsid w:val="00417A51"/>
    <w:rsid w:val="005435B9"/>
    <w:rsid w:val="00617568"/>
    <w:rsid w:val="006E68FA"/>
    <w:rsid w:val="008732B9"/>
    <w:rsid w:val="008E56AD"/>
    <w:rsid w:val="00AF65CA"/>
    <w:rsid w:val="00E227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4A3517"/>
  <w15:chartTrackingRefBased/>
  <w15:docId w15:val="{8FA9D475-8FDE-4568-88B6-C5AE013DC8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1</TotalTime>
  <Pages>1</Pages>
  <Words>32</Words>
  <Characters>185</Characters>
  <Application>Microsoft Office Word</Application>
  <DocSecurity>0</DocSecurity>
  <Lines>1</Lines>
  <Paragraphs>1</Paragraphs>
  <ScaleCrop>false</ScaleCrop>
  <Company/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2026-05-04T16:36:00Z</dcterms:created>
  <dcterms:modified xsi:type="dcterms:W3CDTF">2026-05-04T16:37:00Z</dcterms:modified>
</cp:coreProperties>
</file>