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9CAE" w14:textId="77777777" w:rsidR="00415FD9" w:rsidRDefault="00415FD9" w:rsidP="00415FD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CROXSALE</w:t>
      </w:r>
      <w:r>
        <w:rPr>
          <w:rFonts w:cs="Times New Roman"/>
        </w:rPr>
        <w:t xml:space="preserve">    (fl.1419)</w:t>
      </w:r>
    </w:p>
    <w:p w14:paraId="58538C16" w14:textId="77777777" w:rsidR="00415FD9" w:rsidRDefault="00415FD9" w:rsidP="00415FD9">
      <w:pPr>
        <w:pStyle w:val="NoSpacing"/>
        <w:rPr>
          <w:rFonts w:cs="Times New Roman"/>
        </w:rPr>
      </w:pPr>
    </w:p>
    <w:p w14:paraId="18320FC5" w14:textId="77777777" w:rsidR="00415FD9" w:rsidRDefault="00415FD9" w:rsidP="00415FD9">
      <w:pPr>
        <w:pStyle w:val="NoSpacing"/>
        <w:rPr>
          <w:rFonts w:cs="Times New Roman"/>
        </w:rPr>
      </w:pPr>
    </w:p>
    <w:p w14:paraId="5393C1FF" w14:textId="77777777" w:rsidR="00415FD9" w:rsidRDefault="00415FD9" w:rsidP="00415FD9">
      <w:pPr>
        <w:pStyle w:val="NoSpacing"/>
        <w:rPr>
          <w:rFonts w:cs="Times New Roman"/>
        </w:rPr>
      </w:pPr>
      <w:r>
        <w:rPr>
          <w:rFonts w:cs="Times New Roman"/>
        </w:rPr>
        <w:t>12 Apr.1419</w:t>
      </w:r>
      <w:r>
        <w:rPr>
          <w:rFonts w:cs="Times New Roman"/>
        </w:rPr>
        <w:tab/>
        <w:t xml:space="preserve">He was a juror on the inquisition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held in Shaftesbury,</w:t>
      </w:r>
    </w:p>
    <w:p w14:paraId="66862DC6" w14:textId="77777777" w:rsidR="00415FD9" w:rsidRDefault="00415FD9" w:rsidP="00415FD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Dorset, into land of the late Elizabeth Brecore(q.v.).</w:t>
      </w:r>
    </w:p>
    <w:p w14:paraId="4496F27A" w14:textId="77777777" w:rsidR="00415FD9" w:rsidRDefault="00415FD9" w:rsidP="00415FD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(www.inquisitionspostmortem.ac.uk  ref. </w:t>
      </w:r>
      <w:proofErr w:type="spellStart"/>
      <w:r>
        <w:rPr>
          <w:rFonts w:cs="Times New Roman"/>
        </w:rPr>
        <w:t>eCIPM</w:t>
      </w:r>
      <w:proofErr w:type="spellEnd"/>
      <w:r>
        <w:rPr>
          <w:rFonts w:cs="Times New Roman"/>
        </w:rPr>
        <w:t xml:space="preserve">  21-374)</w:t>
      </w:r>
    </w:p>
    <w:p w14:paraId="6DE0FB39" w14:textId="77777777" w:rsidR="00415FD9" w:rsidRDefault="00415FD9" w:rsidP="00415FD9">
      <w:pPr>
        <w:pStyle w:val="NoSpacing"/>
        <w:rPr>
          <w:rFonts w:cs="Times New Roman"/>
        </w:rPr>
      </w:pPr>
    </w:p>
    <w:p w14:paraId="6B12AFCB" w14:textId="77777777" w:rsidR="00415FD9" w:rsidRDefault="00415FD9" w:rsidP="00415FD9">
      <w:pPr>
        <w:pStyle w:val="NoSpacing"/>
        <w:rPr>
          <w:rFonts w:cs="Times New Roman"/>
        </w:rPr>
      </w:pPr>
    </w:p>
    <w:p w14:paraId="46EEE2C6" w14:textId="77777777" w:rsidR="00415FD9" w:rsidRPr="00C81CB7" w:rsidRDefault="00415FD9" w:rsidP="00415FD9">
      <w:pPr>
        <w:pStyle w:val="NoSpacing"/>
        <w:rPr>
          <w:rFonts w:cs="Times New Roman"/>
        </w:rPr>
      </w:pPr>
      <w:r>
        <w:rPr>
          <w:rFonts w:cs="Times New Roman"/>
        </w:rPr>
        <w:t>29 May 2016</w:t>
      </w:r>
    </w:p>
    <w:p w14:paraId="41334A5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1D206" w14:textId="77777777" w:rsidR="00080FD6" w:rsidRDefault="00080FD6" w:rsidP="00086E2C">
      <w:pPr>
        <w:spacing w:after="0" w:line="240" w:lineRule="auto"/>
      </w:pPr>
      <w:r>
        <w:separator/>
      </w:r>
    </w:p>
  </w:endnote>
  <w:endnote w:type="continuationSeparator" w:id="0">
    <w:p w14:paraId="22A475B5" w14:textId="77777777" w:rsidR="00080FD6" w:rsidRDefault="00080FD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5B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69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FB0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C788" w14:textId="77777777" w:rsidR="00080FD6" w:rsidRDefault="00080FD6" w:rsidP="00086E2C">
      <w:pPr>
        <w:spacing w:after="0" w:line="240" w:lineRule="auto"/>
      </w:pPr>
      <w:r>
        <w:separator/>
      </w:r>
    </w:p>
  </w:footnote>
  <w:footnote w:type="continuationSeparator" w:id="0">
    <w:p w14:paraId="218C7114" w14:textId="77777777" w:rsidR="00080FD6" w:rsidRDefault="00080FD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9A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5B6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76A9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D9"/>
    <w:rsid w:val="00080FD6"/>
    <w:rsid w:val="00086E2C"/>
    <w:rsid w:val="000A2E7A"/>
    <w:rsid w:val="002244B7"/>
    <w:rsid w:val="00314D94"/>
    <w:rsid w:val="00415FD9"/>
    <w:rsid w:val="005435B9"/>
    <w:rsid w:val="00617568"/>
    <w:rsid w:val="006E68FA"/>
    <w:rsid w:val="008E56AD"/>
    <w:rsid w:val="00AF65CA"/>
    <w:rsid w:val="00B1790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49C05"/>
  <w15:chartTrackingRefBased/>
  <w15:docId w15:val="{EADDB3F6-9B37-44A8-9D40-6E5191F2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2026-05-06T16:35:00Z</dcterms:created>
  <dcterms:modified xsi:type="dcterms:W3CDTF">2026-05-06T16:35:00Z</dcterms:modified>
</cp:coreProperties>
</file>