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0C29" w:rsidRDefault="00610C29" w:rsidP="00610C2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</w:rPr>
        <w:t>Thomas CROXBY</w:t>
      </w:r>
      <w:r>
        <w:rPr>
          <w:rStyle w:val="Hyperlink"/>
          <w:u w:val="none"/>
        </w:rPr>
        <w:t xml:space="preserve">        (fl.1427-46)</w:t>
      </w:r>
    </w:p>
    <w:p w:rsidR="00610C29" w:rsidRDefault="00610C29" w:rsidP="00610C2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Rector of All Saints’, Wells, Norfolk.</w:t>
      </w:r>
      <w:proofErr w:type="gramEnd"/>
    </w:p>
    <w:p w:rsidR="00610C29" w:rsidRDefault="00610C29" w:rsidP="00610C2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610C29" w:rsidRDefault="00610C29" w:rsidP="00610C2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610C29" w:rsidRDefault="00610C29" w:rsidP="00610C2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 xml:space="preserve">       1427-46</w:t>
      </w:r>
      <w:r>
        <w:rPr>
          <w:rStyle w:val="Hyperlink"/>
          <w:u w:val="none"/>
        </w:rPr>
        <w:tab/>
        <w:t>He was Rector.</w:t>
      </w:r>
    </w:p>
    <w:p w:rsidR="00610C29" w:rsidRDefault="00610C29" w:rsidP="00610C2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(“An Essay </w:t>
      </w:r>
      <w:proofErr w:type="gramStart"/>
      <w:r>
        <w:rPr>
          <w:rStyle w:val="Hyperlink"/>
          <w:u w:val="none"/>
        </w:rPr>
        <w:t>Towards</w:t>
      </w:r>
      <w:proofErr w:type="gramEnd"/>
      <w:r>
        <w:rPr>
          <w:rStyle w:val="Hyperlink"/>
          <w:u w:val="none"/>
        </w:rPr>
        <w:t xml:space="preserve"> a Topographical History of the county of Norfolk”</w:t>
      </w:r>
    </w:p>
    <w:p w:rsidR="00610C29" w:rsidRDefault="00610C29" w:rsidP="00610C2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>vol.9</w:t>
      </w:r>
      <w:proofErr w:type="gramEnd"/>
      <w:r>
        <w:rPr>
          <w:rStyle w:val="Hyperlink"/>
          <w:u w:val="none"/>
        </w:rPr>
        <w:t xml:space="preserve"> pp.282-7)</w:t>
      </w:r>
    </w:p>
    <w:p w:rsidR="00610C29" w:rsidRDefault="00610C29" w:rsidP="00610C2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610C29" w:rsidRDefault="00610C29" w:rsidP="00610C2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</w:p>
    <w:p w:rsidR="00610C29" w:rsidRDefault="00610C29" w:rsidP="00610C29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u w:val="none"/>
        </w:rPr>
      </w:pPr>
      <w:r>
        <w:rPr>
          <w:rStyle w:val="Hyperlink"/>
          <w:u w:val="none"/>
        </w:rPr>
        <w:t>19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C29" w:rsidRDefault="00610C29" w:rsidP="00920DE3">
      <w:pPr>
        <w:spacing w:after="0" w:line="240" w:lineRule="auto"/>
      </w:pPr>
      <w:r>
        <w:separator/>
      </w:r>
    </w:p>
  </w:endnote>
  <w:endnote w:type="continuationSeparator" w:id="0">
    <w:p w:rsidR="00610C29" w:rsidRDefault="00610C2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C29" w:rsidRDefault="00610C29" w:rsidP="00920DE3">
      <w:pPr>
        <w:spacing w:after="0" w:line="240" w:lineRule="auto"/>
      </w:pPr>
      <w:r>
        <w:separator/>
      </w:r>
    </w:p>
  </w:footnote>
  <w:footnote w:type="continuationSeparator" w:id="0">
    <w:p w:rsidR="00610C29" w:rsidRDefault="00610C2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C29"/>
    <w:rsid w:val="00120749"/>
    <w:rsid w:val="00610C2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10C2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10C2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2015-06-27T21:40:00Z</dcterms:created>
  <dcterms:modified xsi:type="dcterms:W3CDTF">2015-06-27T21:40:00Z</dcterms:modified>
</cp:coreProperties>
</file>