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4BDB6" w14:textId="77777777" w:rsidR="00BF7543" w:rsidRDefault="00BF7543" w:rsidP="00BF75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CROWTON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26BEC237" w14:textId="77777777" w:rsidR="00BF7543" w:rsidRDefault="00BF7543" w:rsidP="00BF7543">
      <w:pPr>
        <w:pStyle w:val="NoSpacing"/>
        <w:rPr>
          <w:rFonts w:cs="Times New Roman"/>
          <w:szCs w:val="24"/>
        </w:rPr>
      </w:pPr>
    </w:p>
    <w:p w14:paraId="7F2D7C50" w14:textId="77777777" w:rsidR="00BF7543" w:rsidRDefault="00BF7543" w:rsidP="00BF7543">
      <w:pPr>
        <w:pStyle w:val="NoSpacing"/>
        <w:rPr>
          <w:rFonts w:cs="Times New Roman"/>
          <w:szCs w:val="24"/>
        </w:rPr>
      </w:pPr>
    </w:p>
    <w:p w14:paraId="0F06FC15" w14:textId="77777777" w:rsidR="00BF7543" w:rsidRDefault="00BF7543" w:rsidP="00BF75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= Richard Lye of London, girdler(q.v.).    (C.P.R. 1452-61 p.8)</w:t>
      </w:r>
    </w:p>
    <w:p w14:paraId="1A015E37" w14:textId="77777777" w:rsidR="00BF7543" w:rsidRDefault="00BF7543" w:rsidP="00BF7543">
      <w:pPr>
        <w:pStyle w:val="NoSpacing"/>
        <w:rPr>
          <w:rFonts w:cs="Times New Roman"/>
          <w:szCs w:val="24"/>
        </w:rPr>
      </w:pPr>
    </w:p>
    <w:p w14:paraId="41881A61" w14:textId="77777777" w:rsidR="00BF7543" w:rsidRDefault="00BF7543" w:rsidP="00BF75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= John Crowton(q.v.).   (ibid.)</w:t>
      </w:r>
    </w:p>
    <w:p w14:paraId="1D68D022" w14:textId="77777777" w:rsidR="00BF7543" w:rsidRDefault="00BF7543" w:rsidP="00BF7543">
      <w:pPr>
        <w:pStyle w:val="NoSpacing"/>
        <w:rPr>
          <w:rFonts w:cs="Times New Roman"/>
          <w:szCs w:val="24"/>
        </w:rPr>
      </w:pPr>
    </w:p>
    <w:p w14:paraId="59057A79" w14:textId="77777777" w:rsidR="00BF7543" w:rsidRDefault="00BF7543" w:rsidP="00BF7543">
      <w:pPr>
        <w:pStyle w:val="NoSpacing"/>
        <w:rPr>
          <w:rFonts w:cs="Times New Roman"/>
          <w:szCs w:val="24"/>
        </w:rPr>
      </w:pPr>
    </w:p>
    <w:p w14:paraId="423850CB" w14:textId="77777777" w:rsidR="00BF7543" w:rsidRDefault="00BF7543" w:rsidP="00BF75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Feb.1453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Andrewe</w:t>
      </w:r>
      <w:proofErr w:type="spellEnd"/>
      <w:r>
        <w:rPr>
          <w:rFonts w:cs="Times New Roman"/>
          <w:szCs w:val="24"/>
        </w:rPr>
        <w:t xml:space="preserve"> of Bodmin, Cornwall, mercer(q.v.), was pardoned for not </w:t>
      </w:r>
    </w:p>
    <w:p w14:paraId="0580579D" w14:textId="77777777" w:rsidR="00BF7543" w:rsidRDefault="00BF7543" w:rsidP="00BF75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appearing to answer them and John Payn of London, glover(q.v.), touching</w:t>
      </w:r>
    </w:p>
    <w:p w14:paraId="27ADC9AD" w14:textId="77777777" w:rsidR="00BF7543" w:rsidRDefault="00BF7543" w:rsidP="00BF75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 plea that he </w:t>
      </w:r>
      <w:proofErr w:type="gramStart"/>
      <w:r>
        <w:rPr>
          <w:rFonts w:cs="Times New Roman"/>
          <w:szCs w:val="24"/>
        </w:rPr>
        <w:t>render</w:t>
      </w:r>
      <w:proofErr w:type="gramEnd"/>
      <w:r>
        <w:rPr>
          <w:rFonts w:cs="Times New Roman"/>
          <w:szCs w:val="24"/>
        </w:rPr>
        <w:t xml:space="preserve"> 68s.    (ibid.)</w:t>
      </w:r>
    </w:p>
    <w:p w14:paraId="511EA8B2" w14:textId="77777777" w:rsidR="00BF7543" w:rsidRDefault="00BF7543" w:rsidP="00BF7543">
      <w:pPr>
        <w:pStyle w:val="NoSpacing"/>
        <w:rPr>
          <w:rFonts w:cs="Times New Roman"/>
          <w:szCs w:val="24"/>
        </w:rPr>
      </w:pPr>
    </w:p>
    <w:p w14:paraId="203A8D02" w14:textId="77777777" w:rsidR="00BF7543" w:rsidRDefault="00BF7543" w:rsidP="00BF7543">
      <w:pPr>
        <w:pStyle w:val="NoSpacing"/>
        <w:rPr>
          <w:rFonts w:cs="Times New Roman"/>
          <w:szCs w:val="24"/>
        </w:rPr>
      </w:pPr>
    </w:p>
    <w:p w14:paraId="01403F20" w14:textId="77777777" w:rsidR="00BF7543" w:rsidRDefault="00BF7543" w:rsidP="00BF75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2024</w:t>
      </w:r>
    </w:p>
    <w:p w14:paraId="7C6F96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7DEDC" w14:textId="77777777" w:rsidR="00BF7543" w:rsidRDefault="00BF7543" w:rsidP="009139A6">
      <w:r>
        <w:separator/>
      </w:r>
    </w:p>
  </w:endnote>
  <w:endnote w:type="continuationSeparator" w:id="0">
    <w:p w14:paraId="16C611C9" w14:textId="77777777" w:rsidR="00BF7543" w:rsidRDefault="00BF75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AE4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D6E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30D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FE5974" w14:textId="77777777" w:rsidR="00BF7543" w:rsidRDefault="00BF7543" w:rsidP="009139A6">
      <w:r>
        <w:separator/>
      </w:r>
    </w:p>
  </w:footnote>
  <w:footnote w:type="continuationSeparator" w:id="0">
    <w:p w14:paraId="163E31FB" w14:textId="77777777" w:rsidR="00BF7543" w:rsidRDefault="00BF75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0CFB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4233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513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543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F7543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3DD8B"/>
  <w15:chartTrackingRefBased/>
  <w15:docId w15:val="{43B49814-77EA-4752-B223-8BA0AE2F7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2024-06-22T20:50:00Z</dcterms:created>
  <dcterms:modified xsi:type="dcterms:W3CDTF">2024-06-22T20:51:00Z</dcterms:modified>
</cp:coreProperties>
</file>