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B0465" w14:textId="77777777" w:rsidR="008A090F" w:rsidRDefault="008A090F" w:rsidP="008A09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CROWTON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37F47840" w14:textId="77777777" w:rsidR="008A090F" w:rsidRDefault="008A090F" w:rsidP="008A090F">
      <w:pPr>
        <w:pStyle w:val="NoSpacing"/>
        <w:rPr>
          <w:rFonts w:cs="Times New Roman"/>
          <w:szCs w:val="24"/>
        </w:rPr>
      </w:pPr>
    </w:p>
    <w:p w14:paraId="38B5F5E8" w14:textId="77777777" w:rsidR="008A090F" w:rsidRDefault="008A090F" w:rsidP="008A090F">
      <w:pPr>
        <w:pStyle w:val="NoSpacing"/>
        <w:rPr>
          <w:rFonts w:cs="Times New Roman"/>
          <w:szCs w:val="24"/>
        </w:rPr>
      </w:pPr>
    </w:p>
    <w:p w14:paraId="37A7AA23" w14:textId="77777777" w:rsidR="008A090F" w:rsidRDefault="008A090F" w:rsidP="008A09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2 Margaret, widow of Richard Lye of London, girdler(q.v.).     (C.P.R. 1452-61 p.8)</w:t>
      </w:r>
    </w:p>
    <w:p w14:paraId="3636C6EC" w14:textId="77777777" w:rsidR="008A090F" w:rsidRDefault="008A090F" w:rsidP="008A090F">
      <w:pPr>
        <w:pStyle w:val="NoSpacing"/>
        <w:rPr>
          <w:rFonts w:cs="Times New Roman"/>
          <w:szCs w:val="24"/>
        </w:rPr>
      </w:pPr>
    </w:p>
    <w:p w14:paraId="6E7A2D23" w14:textId="77777777" w:rsidR="008A090F" w:rsidRDefault="008A090F" w:rsidP="008A090F">
      <w:pPr>
        <w:pStyle w:val="NoSpacing"/>
        <w:rPr>
          <w:rFonts w:cs="Times New Roman"/>
          <w:szCs w:val="24"/>
        </w:rPr>
      </w:pPr>
    </w:p>
    <w:p w14:paraId="60229D03" w14:textId="77777777" w:rsidR="008A090F" w:rsidRDefault="008A090F" w:rsidP="008A09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Feb.1453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Andrewe</w:t>
      </w:r>
      <w:proofErr w:type="spellEnd"/>
      <w:r>
        <w:rPr>
          <w:rFonts w:cs="Times New Roman"/>
          <w:szCs w:val="24"/>
        </w:rPr>
        <w:t xml:space="preserve"> of Bodmin, Cornwall, mercer(q.v.), was pardoned for not </w:t>
      </w:r>
    </w:p>
    <w:p w14:paraId="2AEE5B53" w14:textId="77777777" w:rsidR="008A090F" w:rsidRDefault="008A090F" w:rsidP="008A09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appearing to answer them and John Payn of London, glover(q.v.), touching</w:t>
      </w:r>
    </w:p>
    <w:p w14:paraId="153253D3" w14:textId="77777777" w:rsidR="008A090F" w:rsidRDefault="008A090F" w:rsidP="008A09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 plea that he </w:t>
      </w:r>
      <w:proofErr w:type="gramStart"/>
      <w:r>
        <w:rPr>
          <w:rFonts w:cs="Times New Roman"/>
          <w:szCs w:val="24"/>
        </w:rPr>
        <w:t>render</w:t>
      </w:r>
      <w:proofErr w:type="gramEnd"/>
      <w:r>
        <w:rPr>
          <w:rFonts w:cs="Times New Roman"/>
          <w:szCs w:val="24"/>
        </w:rPr>
        <w:t xml:space="preserve"> 68s.    (ibid.)</w:t>
      </w:r>
    </w:p>
    <w:p w14:paraId="46C682DE" w14:textId="77777777" w:rsidR="008A090F" w:rsidRDefault="008A090F" w:rsidP="008A090F">
      <w:pPr>
        <w:pStyle w:val="NoSpacing"/>
        <w:rPr>
          <w:rFonts w:cs="Times New Roman"/>
          <w:szCs w:val="24"/>
        </w:rPr>
      </w:pPr>
    </w:p>
    <w:p w14:paraId="489767D9" w14:textId="77777777" w:rsidR="008A090F" w:rsidRDefault="008A090F" w:rsidP="008A090F">
      <w:pPr>
        <w:pStyle w:val="NoSpacing"/>
        <w:rPr>
          <w:rFonts w:cs="Times New Roman"/>
          <w:szCs w:val="24"/>
        </w:rPr>
      </w:pPr>
    </w:p>
    <w:p w14:paraId="7377CA91" w14:textId="77777777" w:rsidR="008A090F" w:rsidRDefault="008A090F" w:rsidP="008A09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2024</w:t>
      </w:r>
    </w:p>
    <w:p w14:paraId="38A885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D836A5" w14:textId="77777777" w:rsidR="008A090F" w:rsidRDefault="008A090F" w:rsidP="009139A6">
      <w:r>
        <w:separator/>
      </w:r>
    </w:p>
  </w:endnote>
  <w:endnote w:type="continuationSeparator" w:id="0">
    <w:p w14:paraId="4DA0413B" w14:textId="77777777" w:rsidR="008A090F" w:rsidRDefault="008A09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989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070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AAF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4F0350" w14:textId="77777777" w:rsidR="008A090F" w:rsidRDefault="008A090F" w:rsidP="009139A6">
      <w:r>
        <w:separator/>
      </w:r>
    </w:p>
  </w:footnote>
  <w:footnote w:type="continuationSeparator" w:id="0">
    <w:p w14:paraId="0E867710" w14:textId="77777777" w:rsidR="008A090F" w:rsidRDefault="008A09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DF2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D3D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F932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0F"/>
    <w:rsid w:val="000666E0"/>
    <w:rsid w:val="002510B7"/>
    <w:rsid w:val="00270799"/>
    <w:rsid w:val="005C130B"/>
    <w:rsid w:val="00826F5C"/>
    <w:rsid w:val="008A090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DF6BD"/>
  <w15:chartTrackingRefBased/>
  <w15:docId w15:val="{0E0C6092-26BA-4348-8CAA-5987A79D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2024-06-22T20:49:00Z</dcterms:created>
  <dcterms:modified xsi:type="dcterms:W3CDTF">2024-06-22T20:49:00Z</dcterms:modified>
</cp:coreProperties>
</file>