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A099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CROWTHORNE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14:paraId="433BEADE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E25F4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303A3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Bruton, Somerset,</w:t>
      </w:r>
    </w:p>
    <w:p w14:paraId="58DF8A1C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Robert Lambrok.</w:t>
      </w:r>
    </w:p>
    <w:p w14:paraId="12C244CB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21-277)</w:t>
      </w:r>
    </w:p>
    <w:p w14:paraId="41D5D372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DA2FE" w14:textId="77777777" w:rsid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2B74C" w14:textId="77777777" w:rsidR="00DD5B8A" w:rsidRPr="00900B43" w:rsidRDefault="00900B43" w:rsidP="00900B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sectPr w:rsidR="00DD5B8A" w:rsidRPr="00900B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183E" w14:textId="77777777" w:rsidR="00716953" w:rsidRDefault="00716953" w:rsidP="00564E3C">
      <w:pPr>
        <w:spacing w:after="0" w:line="240" w:lineRule="auto"/>
      </w:pPr>
      <w:r>
        <w:separator/>
      </w:r>
    </w:p>
  </w:endnote>
  <w:endnote w:type="continuationSeparator" w:id="0">
    <w:p w14:paraId="7A6C8C2D" w14:textId="77777777" w:rsidR="00716953" w:rsidRDefault="007169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82FB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7630F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4FC1">
      <w:rPr>
        <w:rFonts w:ascii="Times New Roman" w:hAnsi="Times New Roman" w:cs="Times New Roman"/>
        <w:noProof/>
        <w:sz w:val="24"/>
        <w:szCs w:val="24"/>
      </w:rPr>
      <w:t>14 October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8E0032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2789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9D08" w14:textId="77777777" w:rsidR="00716953" w:rsidRDefault="00716953" w:rsidP="00564E3C">
      <w:pPr>
        <w:spacing w:after="0" w:line="240" w:lineRule="auto"/>
      </w:pPr>
      <w:r>
        <w:separator/>
      </w:r>
    </w:p>
  </w:footnote>
  <w:footnote w:type="continuationSeparator" w:id="0">
    <w:p w14:paraId="18FD2D04" w14:textId="77777777" w:rsidR="00716953" w:rsidRDefault="007169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DED8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1123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961C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43"/>
    <w:rsid w:val="00256854"/>
    <w:rsid w:val="00372DC6"/>
    <w:rsid w:val="00564E3C"/>
    <w:rsid w:val="00624FC1"/>
    <w:rsid w:val="0064591D"/>
    <w:rsid w:val="00716953"/>
    <w:rsid w:val="00900B4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165A"/>
  <w15:chartTrackingRefBased/>
  <w15:docId w15:val="{DE89E1F3-1C63-4A91-B71A-DBEE0B4F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2016-02-25T20:35:00Z</dcterms:created>
  <dcterms:modified xsi:type="dcterms:W3CDTF">2026-10-14T14:59:00Z</dcterms:modified>
</cp:coreProperties>
</file>