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B6CE7" w14:textId="77777777" w:rsidR="00C21CC6" w:rsidRDefault="00C21CC6" w:rsidP="00C21CC6">
      <w:pPr>
        <w:pStyle w:val="NoSpacing"/>
      </w:pPr>
      <w:r>
        <w:rPr>
          <w:u w:val="single"/>
        </w:rPr>
        <w:t>Richard CROWNER</w:t>
      </w:r>
      <w:r>
        <w:t xml:space="preserve">      (fl.1450)</w:t>
      </w:r>
    </w:p>
    <w:p w14:paraId="4ECDB34F" w14:textId="77777777" w:rsidR="00C21CC6" w:rsidRDefault="00C21CC6" w:rsidP="00C21CC6">
      <w:pPr>
        <w:pStyle w:val="NoSpacing"/>
      </w:pPr>
      <w:r>
        <w:t xml:space="preserve">of </w:t>
      </w:r>
      <w:proofErr w:type="spellStart"/>
      <w:r>
        <w:t>Buriton</w:t>
      </w:r>
      <w:proofErr w:type="spellEnd"/>
      <w:r>
        <w:t>, Hampshire. Parson.</w:t>
      </w:r>
    </w:p>
    <w:p w14:paraId="4464ABED" w14:textId="77777777" w:rsidR="00C21CC6" w:rsidRDefault="00C21CC6" w:rsidP="00C21CC6">
      <w:pPr>
        <w:pStyle w:val="NoSpacing"/>
      </w:pPr>
    </w:p>
    <w:p w14:paraId="65246ED9" w14:textId="77777777" w:rsidR="00C21CC6" w:rsidRDefault="00C21CC6" w:rsidP="00C21CC6">
      <w:pPr>
        <w:pStyle w:val="NoSpacing"/>
      </w:pPr>
    </w:p>
    <w:p w14:paraId="41BD6D2C" w14:textId="77777777" w:rsidR="00C21CC6" w:rsidRDefault="00C21CC6" w:rsidP="00C21CC6">
      <w:pPr>
        <w:pStyle w:val="NoSpacing"/>
      </w:pPr>
      <w:r>
        <w:tab/>
        <w:t>1450</w:t>
      </w:r>
      <w:r>
        <w:tab/>
        <w:t>William Fagger(q.v.) brought a plaint of debt against him, Nicholas</w:t>
      </w:r>
    </w:p>
    <w:p w14:paraId="1B1211DF" w14:textId="77777777" w:rsidR="00C21CC6" w:rsidRDefault="00C21CC6" w:rsidP="00C21CC6">
      <w:pPr>
        <w:pStyle w:val="NoSpacing"/>
      </w:pPr>
      <w:r>
        <w:tab/>
      </w:r>
      <w:r>
        <w:tab/>
        <w:t>Dogger of Perham(q.v.), Richard Benfeld of Portslade(q.v.), John Cook</w:t>
      </w:r>
    </w:p>
    <w:p w14:paraId="1F44462B" w14:textId="77777777" w:rsidR="00C21CC6" w:rsidRDefault="00C21CC6" w:rsidP="00C21CC6">
      <w:pPr>
        <w:pStyle w:val="NoSpacing"/>
      </w:pPr>
      <w:r>
        <w:tab/>
      </w:r>
      <w:r>
        <w:tab/>
        <w:t>of Horsham(q.v.), William Cook of Horsham(q.v.) and Henry Cotefell</w:t>
      </w:r>
    </w:p>
    <w:p w14:paraId="1944B544" w14:textId="77777777" w:rsidR="00C21CC6" w:rsidRDefault="00C21CC6" w:rsidP="00C21CC6">
      <w:pPr>
        <w:pStyle w:val="NoSpacing"/>
      </w:pPr>
      <w:r>
        <w:tab/>
      </w:r>
      <w:r>
        <w:tab/>
        <w:t xml:space="preserve">of </w:t>
      </w:r>
      <w:proofErr w:type="spellStart"/>
      <w:r>
        <w:t>Yapton</w:t>
      </w:r>
      <w:proofErr w:type="spellEnd"/>
      <w:r>
        <w:t>(q.v.).</w:t>
      </w:r>
    </w:p>
    <w:p w14:paraId="7BEABCC7" w14:textId="77777777" w:rsidR="00C21CC6" w:rsidRDefault="00C21CC6" w:rsidP="00C21CC6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454838">
          <w:rPr>
            <w:rStyle w:val="Hyperlink"/>
          </w:rPr>
          <w:t>http://aalt.law.uh.edu/Indices/CP40Indices/CP40no717/CP40no717Pl.htm</w:t>
        </w:r>
      </w:hyperlink>
      <w:r>
        <w:t>)</w:t>
      </w:r>
    </w:p>
    <w:p w14:paraId="77591EA4" w14:textId="77777777" w:rsidR="00C21CC6" w:rsidRDefault="00C21CC6" w:rsidP="00C21CC6">
      <w:pPr>
        <w:pStyle w:val="NoSpacing"/>
      </w:pPr>
    </w:p>
    <w:p w14:paraId="30F97FA0" w14:textId="77777777" w:rsidR="00C21CC6" w:rsidRDefault="00C21CC6" w:rsidP="00C21CC6">
      <w:pPr>
        <w:pStyle w:val="NoSpacing"/>
      </w:pPr>
    </w:p>
    <w:p w14:paraId="6EA1F550" w14:textId="77777777" w:rsidR="00C21CC6" w:rsidRPr="00C009D8" w:rsidRDefault="00C21CC6" w:rsidP="00C21CC6">
      <w:pPr>
        <w:pStyle w:val="NoSpacing"/>
      </w:pPr>
      <w:r>
        <w:t>28 November 2013</w:t>
      </w:r>
    </w:p>
    <w:p w14:paraId="0B3C43D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43679" w14:textId="77777777" w:rsidR="00C1758E" w:rsidRDefault="00C1758E" w:rsidP="00086E2C">
      <w:pPr>
        <w:spacing w:after="0" w:line="240" w:lineRule="auto"/>
      </w:pPr>
      <w:r>
        <w:separator/>
      </w:r>
    </w:p>
  </w:endnote>
  <w:endnote w:type="continuationSeparator" w:id="0">
    <w:p w14:paraId="19216AD1" w14:textId="77777777" w:rsidR="00C1758E" w:rsidRDefault="00C1758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E6B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3F37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A1C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768DD" w14:textId="77777777" w:rsidR="00C1758E" w:rsidRDefault="00C1758E" w:rsidP="00086E2C">
      <w:pPr>
        <w:spacing w:after="0" w:line="240" w:lineRule="auto"/>
      </w:pPr>
      <w:r>
        <w:separator/>
      </w:r>
    </w:p>
  </w:footnote>
  <w:footnote w:type="continuationSeparator" w:id="0">
    <w:p w14:paraId="4AC089C9" w14:textId="77777777" w:rsidR="00C1758E" w:rsidRDefault="00C1758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6403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CDC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AA9B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CC6"/>
    <w:rsid w:val="00086E2C"/>
    <w:rsid w:val="000A2E7A"/>
    <w:rsid w:val="002244B7"/>
    <w:rsid w:val="00314D94"/>
    <w:rsid w:val="00417A51"/>
    <w:rsid w:val="005435B9"/>
    <w:rsid w:val="00617568"/>
    <w:rsid w:val="006E68FA"/>
    <w:rsid w:val="008E56AD"/>
    <w:rsid w:val="00AF65CA"/>
    <w:rsid w:val="00C1758E"/>
    <w:rsid w:val="00C21CC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F0918"/>
  <w15:chartTrackingRefBased/>
  <w15:docId w15:val="{CD79F4F2-80B8-45D4-9634-4B6B0010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21C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2026-05-04T15:47:00Z</dcterms:created>
  <dcterms:modified xsi:type="dcterms:W3CDTF">2026-05-04T15:48:00Z</dcterms:modified>
</cp:coreProperties>
</file>