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1E121" w14:textId="77777777" w:rsidR="00513AAA" w:rsidRDefault="00513AAA" w:rsidP="00513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CROWMER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39767BA4" w14:textId="77777777" w:rsidR="00513AAA" w:rsidRDefault="00513AAA" w:rsidP="00513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11721574" w14:textId="77777777" w:rsidR="00513AAA" w:rsidRDefault="00513AAA" w:rsidP="00513AAA">
      <w:pPr>
        <w:pStyle w:val="NoSpacing"/>
        <w:rPr>
          <w:rFonts w:cs="Times New Roman"/>
          <w:szCs w:val="24"/>
        </w:rPr>
      </w:pPr>
    </w:p>
    <w:p w14:paraId="60ADB292" w14:textId="77777777" w:rsidR="00513AAA" w:rsidRDefault="00513AAA" w:rsidP="00513AAA">
      <w:pPr>
        <w:pStyle w:val="NoSpacing"/>
        <w:rPr>
          <w:rFonts w:cs="Times New Roman"/>
          <w:szCs w:val="24"/>
        </w:rPr>
      </w:pPr>
    </w:p>
    <w:p w14:paraId="02A8640F" w14:textId="77777777" w:rsidR="00513AAA" w:rsidRDefault="00513AAA" w:rsidP="00513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Nov.1486</w:t>
      </w:r>
      <w:r>
        <w:rPr>
          <w:rFonts w:cs="Times New Roman"/>
          <w:szCs w:val="24"/>
        </w:rPr>
        <w:tab/>
        <w:t>He was appointed controller of the great and petty custom and of the</w:t>
      </w:r>
    </w:p>
    <w:p w14:paraId="11133ED6" w14:textId="77777777" w:rsidR="00513AAA" w:rsidRDefault="00513AAA" w:rsidP="00513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subsidy of wool, hides and woolfells in the ports of Dover and Sandwich.</w:t>
      </w:r>
    </w:p>
    <w:p w14:paraId="2A5E51BE" w14:textId="77777777" w:rsidR="00513AAA" w:rsidRDefault="00513AAA" w:rsidP="00513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p.158)</w:t>
      </w:r>
    </w:p>
    <w:p w14:paraId="7F72A0C4" w14:textId="77777777" w:rsidR="00513AAA" w:rsidRDefault="00513AAA" w:rsidP="00513AAA">
      <w:pPr>
        <w:pStyle w:val="NoSpacing"/>
        <w:rPr>
          <w:rFonts w:cs="Times New Roman"/>
          <w:szCs w:val="24"/>
        </w:rPr>
      </w:pPr>
    </w:p>
    <w:p w14:paraId="6B8E68A0" w14:textId="77777777" w:rsidR="00513AAA" w:rsidRDefault="00513AAA" w:rsidP="00513AAA">
      <w:pPr>
        <w:pStyle w:val="NoSpacing"/>
        <w:rPr>
          <w:rFonts w:cs="Times New Roman"/>
          <w:szCs w:val="24"/>
        </w:rPr>
      </w:pPr>
    </w:p>
    <w:p w14:paraId="5150B1D8" w14:textId="77777777" w:rsidR="00513AAA" w:rsidRDefault="00513AAA" w:rsidP="00513A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2024</w:t>
      </w:r>
    </w:p>
    <w:p w14:paraId="2EF438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A1587" w14:textId="77777777" w:rsidR="00513AAA" w:rsidRDefault="00513AAA" w:rsidP="009139A6">
      <w:r>
        <w:separator/>
      </w:r>
    </w:p>
  </w:endnote>
  <w:endnote w:type="continuationSeparator" w:id="0">
    <w:p w14:paraId="2EEE4164" w14:textId="77777777" w:rsidR="00513AAA" w:rsidRDefault="00513A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C2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37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0B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55171" w14:textId="77777777" w:rsidR="00513AAA" w:rsidRDefault="00513AAA" w:rsidP="009139A6">
      <w:r>
        <w:separator/>
      </w:r>
    </w:p>
  </w:footnote>
  <w:footnote w:type="continuationSeparator" w:id="0">
    <w:p w14:paraId="441D0891" w14:textId="77777777" w:rsidR="00513AAA" w:rsidRDefault="00513A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D9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B9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DDF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AAA"/>
    <w:rsid w:val="000666E0"/>
    <w:rsid w:val="002510B7"/>
    <w:rsid w:val="00513AA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C63FB"/>
  <w15:chartTrackingRefBased/>
  <w15:docId w15:val="{613316AD-5CA4-418B-A176-ACE494C9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2024-01-03T20:33:00Z</dcterms:created>
  <dcterms:modified xsi:type="dcterms:W3CDTF">2024-01-03T20:33:00Z</dcterms:modified>
</cp:coreProperties>
</file>