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EB6252" w14:textId="77777777" w:rsidR="002E08F5" w:rsidRDefault="002E08F5" w:rsidP="002E08F5">
      <w:pPr>
        <w:pStyle w:val="NoSpacing"/>
      </w:pPr>
      <w:r>
        <w:rPr>
          <w:u w:val="single"/>
        </w:rPr>
        <w:t xml:space="preserve">Robert CROWMER (CROWEMER, </w:t>
      </w:r>
      <w:proofErr w:type="gramStart"/>
      <w:r>
        <w:rPr>
          <w:u w:val="single"/>
        </w:rPr>
        <w:t>CROUMER)</w:t>
      </w:r>
      <w:r>
        <w:t xml:space="preserve">   </w:t>
      </w:r>
      <w:proofErr w:type="gramEnd"/>
      <w:r>
        <w:t xml:space="preserve">     (fl.1486)</w:t>
      </w:r>
    </w:p>
    <w:p w14:paraId="48278CED" w14:textId="77777777" w:rsidR="002E08F5" w:rsidRDefault="002E08F5" w:rsidP="002E08F5">
      <w:pPr>
        <w:pStyle w:val="NoSpacing"/>
      </w:pPr>
      <w:r>
        <w:t>of Yarmouth. Merchant.</w:t>
      </w:r>
    </w:p>
    <w:p w14:paraId="30562F39" w14:textId="77777777" w:rsidR="002E08F5" w:rsidRDefault="002E08F5" w:rsidP="002E08F5">
      <w:pPr>
        <w:pStyle w:val="NoSpacing"/>
      </w:pPr>
    </w:p>
    <w:p w14:paraId="755E705A" w14:textId="77777777" w:rsidR="002E08F5" w:rsidRDefault="002E08F5" w:rsidP="002E08F5">
      <w:pPr>
        <w:pStyle w:val="NoSpacing"/>
      </w:pPr>
    </w:p>
    <w:p w14:paraId="430913F2" w14:textId="77777777" w:rsidR="002E08F5" w:rsidRDefault="002E08F5" w:rsidP="002E08F5">
      <w:pPr>
        <w:pStyle w:val="NoSpacing"/>
      </w:pPr>
      <w:r>
        <w:t>Former Bailiff of Yarmouth.</w:t>
      </w:r>
    </w:p>
    <w:p w14:paraId="4E4F1071" w14:textId="77777777" w:rsidR="002E08F5" w:rsidRDefault="002E08F5" w:rsidP="002E08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Pardon Rolls of Richard III 1484-5” ed. Hannes </w:t>
      </w:r>
      <w:proofErr w:type="spellStart"/>
      <w:r>
        <w:rPr>
          <w:rFonts w:cs="Times New Roman"/>
          <w:szCs w:val="24"/>
        </w:rPr>
        <w:t>Kleineke</w:t>
      </w:r>
      <w:proofErr w:type="spellEnd"/>
      <w:r>
        <w:rPr>
          <w:rFonts w:cs="Times New Roman"/>
          <w:szCs w:val="24"/>
        </w:rPr>
        <w:t xml:space="preserve">, </w:t>
      </w:r>
    </w:p>
    <w:p w14:paraId="4A369D9C" w14:textId="77777777" w:rsidR="002E08F5" w:rsidRDefault="002E08F5" w:rsidP="002E08F5">
      <w:pPr>
        <w:pStyle w:val="NoSpacing"/>
      </w:pPr>
      <w:r>
        <w:rPr>
          <w:rFonts w:cs="Times New Roman"/>
          <w:szCs w:val="24"/>
        </w:rPr>
        <w:t>pub. by the List and Index Society, vol.365, 2023, p.</w:t>
      </w:r>
      <w:r>
        <w:t>15)</w:t>
      </w:r>
    </w:p>
    <w:p w14:paraId="2C494C5B" w14:textId="77777777" w:rsidR="002E08F5" w:rsidRDefault="002E08F5" w:rsidP="002E08F5">
      <w:pPr>
        <w:pStyle w:val="NoSpacing"/>
      </w:pPr>
    </w:p>
    <w:p w14:paraId="1302FB01" w14:textId="77777777" w:rsidR="002E08F5" w:rsidRDefault="002E08F5" w:rsidP="002E08F5">
      <w:pPr>
        <w:pStyle w:val="NoSpacing"/>
      </w:pPr>
    </w:p>
    <w:p w14:paraId="746414D3" w14:textId="77777777" w:rsidR="002E08F5" w:rsidRDefault="002E08F5" w:rsidP="002E08F5">
      <w:pPr>
        <w:pStyle w:val="NoSpacing"/>
      </w:pPr>
      <w:r>
        <w:t xml:space="preserve">  1 Mar.1486</w:t>
      </w:r>
      <w:r>
        <w:tab/>
        <w:t>He was granted a general pardon.   (ibid.)</w:t>
      </w:r>
    </w:p>
    <w:p w14:paraId="3E7FDD16" w14:textId="77777777" w:rsidR="002E08F5" w:rsidRDefault="002E08F5" w:rsidP="002E08F5">
      <w:pPr>
        <w:pStyle w:val="NoSpacing"/>
      </w:pPr>
    </w:p>
    <w:p w14:paraId="4A516757" w14:textId="77777777" w:rsidR="002E08F5" w:rsidRDefault="002E08F5" w:rsidP="002E08F5">
      <w:pPr>
        <w:pStyle w:val="NoSpacing"/>
      </w:pPr>
    </w:p>
    <w:p w14:paraId="2FF63FFC" w14:textId="77777777" w:rsidR="002E08F5" w:rsidRDefault="002E08F5" w:rsidP="002E08F5">
      <w:pPr>
        <w:pStyle w:val="NoSpacing"/>
      </w:pPr>
      <w:r>
        <w:t>17 September 2024</w:t>
      </w:r>
    </w:p>
    <w:p w14:paraId="3BB7BD6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C3967" w14:textId="77777777" w:rsidR="002E08F5" w:rsidRDefault="002E08F5" w:rsidP="009139A6">
      <w:r>
        <w:separator/>
      </w:r>
    </w:p>
  </w:endnote>
  <w:endnote w:type="continuationSeparator" w:id="0">
    <w:p w14:paraId="1DBAAEFA" w14:textId="77777777" w:rsidR="002E08F5" w:rsidRDefault="002E08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C03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6C8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37F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E1B42C" w14:textId="77777777" w:rsidR="002E08F5" w:rsidRDefault="002E08F5" w:rsidP="009139A6">
      <w:r>
        <w:separator/>
      </w:r>
    </w:p>
  </w:footnote>
  <w:footnote w:type="continuationSeparator" w:id="0">
    <w:p w14:paraId="22D24033" w14:textId="77777777" w:rsidR="002E08F5" w:rsidRDefault="002E08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C76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B6D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EBA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8F5"/>
    <w:rsid w:val="000666E0"/>
    <w:rsid w:val="002510B7"/>
    <w:rsid w:val="00270799"/>
    <w:rsid w:val="002E08F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18D32"/>
  <w15:chartTrackingRefBased/>
  <w15:docId w15:val="{A3598BC0-ABAA-45DE-BC9B-1EDC458B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2024-09-17T18:17:00Z</dcterms:created>
  <dcterms:modified xsi:type="dcterms:W3CDTF">2024-09-17T18:17:00Z</dcterms:modified>
</cp:coreProperties>
</file>