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D0E7B7" w14:textId="77777777" w:rsidR="00010C27" w:rsidRPr="00AD53F0" w:rsidRDefault="00010C27" w:rsidP="00010C27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CROWLEY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 w:rsidRPr="00AD53F0">
        <w:rPr>
          <w:rFonts w:cs="Times New Roman"/>
          <w:szCs w:val="24"/>
        </w:rPr>
        <w:t>(</w:t>
      </w:r>
      <w:proofErr w:type="gramEnd"/>
      <w:r w:rsidRPr="00AD53F0">
        <w:rPr>
          <w:rFonts w:cs="Times New Roman"/>
          <w:szCs w:val="24"/>
        </w:rPr>
        <w:t>fl.1484)</w:t>
      </w:r>
    </w:p>
    <w:p w14:paraId="72560795" w14:textId="77777777" w:rsidR="00010C27" w:rsidRPr="00AD53F0" w:rsidRDefault="00010C27" w:rsidP="00010C27">
      <w:pPr>
        <w:pStyle w:val="NoSpacing"/>
        <w:rPr>
          <w:rFonts w:cs="Times New Roman"/>
          <w:szCs w:val="24"/>
        </w:rPr>
      </w:pPr>
      <w:r w:rsidRPr="00AD53F0"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Whilton</w:t>
      </w:r>
      <w:proofErr w:type="spellEnd"/>
      <w:r w:rsidRPr="00AD53F0">
        <w:rPr>
          <w:rFonts w:cs="Times New Roman"/>
          <w:szCs w:val="24"/>
        </w:rPr>
        <w:t xml:space="preserve">, Northamptonshire. </w:t>
      </w:r>
    </w:p>
    <w:p w14:paraId="696DD07E" w14:textId="77777777" w:rsidR="00010C27" w:rsidRPr="00AD53F0" w:rsidRDefault="00010C27" w:rsidP="00010C27">
      <w:pPr>
        <w:pStyle w:val="NoSpacing"/>
        <w:rPr>
          <w:rFonts w:cs="Times New Roman"/>
          <w:szCs w:val="24"/>
        </w:rPr>
      </w:pPr>
    </w:p>
    <w:p w14:paraId="34E46B3C" w14:textId="77777777" w:rsidR="00010C27" w:rsidRPr="00AD53F0" w:rsidRDefault="00010C27" w:rsidP="00010C27">
      <w:pPr>
        <w:pStyle w:val="NoSpacing"/>
        <w:rPr>
          <w:rFonts w:cs="Times New Roman"/>
          <w:szCs w:val="24"/>
        </w:rPr>
      </w:pPr>
    </w:p>
    <w:p w14:paraId="39F2A122" w14:textId="77777777" w:rsidR="00010C27" w:rsidRDefault="00010C27" w:rsidP="00010C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Jan.1484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virtute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officii</w:t>
      </w:r>
      <w:proofErr w:type="spellEnd"/>
      <w:r>
        <w:rPr>
          <w:rFonts w:cs="Times New Roman"/>
          <w:szCs w:val="24"/>
        </w:rPr>
        <w:t xml:space="preserve"> held in Kettering into</w:t>
      </w:r>
    </w:p>
    <w:p w14:paraId="2C1C6201" w14:textId="77777777" w:rsidR="00010C27" w:rsidRDefault="00010C27" w:rsidP="00010C2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lands of John Acton(q.v.).</w:t>
      </w:r>
    </w:p>
    <w:p w14:paraId="57E8933C" w14:textId="77777777" w:rsidR="00010C27" w:rsidRDefault="00010C27" w:rsidP="00010C27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0653A98" w14:textId="77777777" w:rsidR="00010C27" w:rsidRDefault="00010C27" w:rsidP="00010C27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p.157)</w:t>
      </w:r>
    </w:p>
    <w:p w14:paraId="16858BE0" w14:textId="77777777" w:rsidR="00010C27" w:rsidRDefault="00010C27" w:rsidP="00010C27">
      <w:pPr>
        <w:pStyle w:val="NoSpacing"/>
        <w:rPr>
          <w:rFonts w:eastAsia="Times New Roman" w:cs="Times New Roman"/>
          <w:szCs w:val="24"/>
        </w:rPr>
      </w:pPr>
    </w:p>
    <w:p w14:paraId="1C53BBC3" w14:textId="77777777" w:rsidR="00010C27" w:rsidRDefault="00010C27" w:rsidP="00010C27">
      <w:pPr>
        <w:pStyle w:val="NoSpacing"/>
        <w:rPr>
          <w:rFonts w:eastAsia="Times New Roman" w:cs="Times New Roman"/>
          <w:szCs w:val="24"/>
        </w:rPr>
      </w:pPr>
    </w:p>
    <w:p w14:paraId="5356E1D5" w14:textId="77777777" w:rsidR="00010C27" w:rsidRDefault="00010C27" w:rsidP="00010C27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November 2023</w:t>
      </w:r>
    </w:p>
    <w:p w14:paraId="49901E8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D77284" w14:textId="77777777" w:rsidR="00010C27" w:rsidRDefault="00010C27" w:rsidP="009139A6">
      <w:r>
        <w:separator/>
      </w:r>
    </w:p>
  </w:endnote>
  <w:endnote w:type="continuationSeparator" w:id="0">
    <w:p w14:paraId="21137561" w14:textId="77777777" w:rsidR="00010C27" w:rsidRDefault="00010C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9686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1E273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DA2D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FCDDA" w14:textId="77777777" w:rsidR="00010C27" w:rsidRDefault="00010C27" w:rsidP="009139A6">
      <w:r>
        <w:separator/>
      </w:r>
    </w:p>
  </w:footnote>
  <w:footnote w:type="continuationSeparator" w:id="0">
    <w:p w14:paraId="6BC8CA07" w14:textId="77777777" w:rsidR="00010C27" w:rsidRDefault="00010C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1976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E99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F3A13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C27"/>
    <w:rsid w:val="00010C27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2F85F7"/>
  <w15:chartTrackingRefBased/>
  <w15:docId w15:val="{112296FF-E81D-497F-BBDF-D60DEB907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2023-11-26T21:04:00Z</dcterms:created>
  <dcterms:modified xsi:type="dcterms:W3CDTF">2023-11-26T21:05:00Z</dcterms:modified>
</cp:coreProperties>
</file>