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C3E5" w14:textId="77777777" w:rsidR="00E172E9" w:rsidRDefault="00E172E9" w:rsidP="00E172E9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William CROWLAND</w:t>
      </w:r>
      <w:r>
        <w:rPr>
          <w:szCs w:val="24"/>
        </w:rPr>
        <w:t xml:space="preserve">        (fl.1477)</w:t>
      </w:r>
    </w:p>
    <w:p w14:paraId="4675EB41" w14:textId="77777777" w:rsidR="00E172E9" w:rsidRDefault="00E172E9" w:rsidP="00E172E9">
      <w:pPr>
        <w:pStyle w:val="NoSpacing"/>
        <w:jc w:val="both"/>
        <w:rPr>
          <w:szCs w:val="24"/>
        </w:rPr>
      </w:pPr>
    </w:p>
    <w:p w14:paraId="34CEE5E5" w14:textId="77777777" w:rsidR="00E172E9" w:rsidRDefault="00E172E9" w:rsidP="00E172E9">
      <w:pPr>
        <w:pStyle w:val="NoSpacing"/>
        <w:jc w:val="both"/>
        <w:rPr>
          <w:szCs w:val="24"/>
        </w:rPr>
      </w:pPr>
    </w:p>
    <w:p w14:paraId="00564E66" w14:textId="77777777" w:rsidR="00E172E9" w:rsidRDefault="00E172E9" w:rsidP="00E172E9">
      <w:pPr>
        <w:pStyle w:val="NoSpacing"/>
        <w:jc w:val="both"/>
        <w:rPr>
          <w:szCs w:val="24"/>
        </w:rPr>
      </w:pPr>
      <w:r>
        <w:rPr>
          <w:szCs w:val="24"/>
        </w:rPr>
        <w:t>12 Jun.1477</w:t>
      </w:r>
      <w:r>
        <w:rPr>
          <w:szCs w:val="24"/>
        </w:rPr>
        <w:tab/>
        <w:t>A commission was appointed to arrest him and others and take them before</w:t>
      </w:r>
    </w:p>
    <w:p w14:paraId="0A0A481E" w14:textId="77777777" w:rsidR="00E172E9" w:rsidRDefault="00E172E9" w:rsidP="00E172E9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the King and Council.   (C.P.R. 1475-85 p.50)</w:t>
      </w:r>
    </w:p>
    <w:p w14:paraId="477D6F0E" w14:textId="77777777" w:rsidR="00E172E9" w:rsidRDefault="00E172E9" w:rsidP="00E172E9">
      <w:pPr>
        <w:pStyle w:val="NoSpacing"/>
        <w:jc w:val="both"/>
        <w:rPr>
          <w:szCs w:val="24"/>
        </w:rPr>
      </w:pPr>
    </w:p>
    <w:p w14:paraId="321A513B" w14:textId="77777777" w:rsidR="00E172E9" w:rsidRDefault="00E172E9" w:rsidP="00E172E9">
      <w:pPr>
        <w:pStyle w:val="NoSpacing"/>
        <w:jc w:val="both"/>
        <w:rPr>
          <w:szCs w:val="24"/>
        </w:rPr>
      </w:pPr>
    </w:p>
    <w:p w14:paraId="36AB173B" w14:textId="77777777" w:rsidR="00E172E9" w:rsidRDefault="00E172E9" w:rsidP="00E172E9">
      <w:pPr>
        <w:pStyle w:val="NoSpacing"/>
        <w:jc w:val="both"/>
        <w:rPr>
          <w:szCs w:val="24"/>
        </w:rPr>
      </w:pPr>
      <w:r>
        <w:rPr>
          <w:szCs w:val="24"/>
        </w:rPr>
        <w:t>29 January 2026</w:t>
      </w:r>
    </w:p>
    <w:p w14:paraId="40D8960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704DA" w14:textId="77777777" w:rsidR="00277581" w:rsidRDefault="00277581" w:rsidP="00086E2C">
      <w:pPr>
        <w:spacing w:after="0" w:line="240" w:lineRule="auto"/>
      </w:pPr>
      <w:r>
        <w:separator/>
      </w:r>
    </w:p>
  </w:endnote>
  <w:endnote w:type="continuationSeparator" w:id="0">
    <w:p w14:paraId="56985EA6" w14:textId="77777777" w:rsidR="00277581" w:rsidRDefault="0027758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87F9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F0D5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739D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EF7E3" w14:textId="77777777" w:rsidR="00277581" w:rsidRDefault="00277581" w:rsidP="00086E2C">
      <w:pPr>
        <w:spacing w:after="0" w:line="240" w:lineRule="auto"/>
      </w:pPr>
      <w:r>
        <w:separator/>
      </w:r>
    </w:p>
  </w:footnote>
  <w:footnote w:type="continuationSeparator" w:id="0">
    <w:p w14:paraId="51B35A5F" w14:textId="77777777" w:rsidR="00277581" w:rsidRDefault="0027758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4CD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D9C2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6896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2E9"/>
    <w:rsid w:val="00086E2C"/>
    <w:rsid w:val="000A2E7A"/>
    <w:rsid w:val="002244B7"/>
    <w:rsid w:val="00277581"/>
    <w:rsid w:val="002E5992"/>
    <w:rsid w:val="00314D94"/>
    <w:rsid w:val="00617568"/>
    <w:rsid w:val="006E68FA"/>
    <w:rsid w:val="00E172E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53B61"/>
  <w15:chartTrackingRefBased/>
  <w15:docId w15:val="{335A6CF7-D436-4B7E-B227-CAD50CC8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172E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162</Characters>
  <Application>Microsoft Office Word</Application>
  <DocSecurity>0</DocSecurity>
  <Lines>10</Lines>
  <Paragraphs>5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2026-02-03T20:20:00Z</dcterms:created>
  <dcterms:modified xsi:type="dcterms:W3CDTF">2026-02-03T20:21:00Z</dcterms:modified>
</cp:coreProperties>
</file>