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3187A" w14:textId="77777777" w:rsidR="00E47068" w:rsidRDefault="009B356B" w:rsidP="00C009D8">
      <w:pPr>
        <w:pStyle w:val="NoSpacing"/>
      </w:pPr>
      <w:r>
        <w:rPr>
          <w:u w:val="single"/>
        </w:rPr>
        <w:t>Richard CROWLAND (CROYLAND)</w:t>
      </w:r>
      <w:r>
        <w:t xml:space="preserve">     (fl.1461-83)</w:t>
      </w:r>
    </w:p>
    <w:p w14:paraId="7B0F0816" w14:textId="77777777" w:rsidR="009B356B" w:rsidRDefault="009B356B" w:rsidP="00C009D8">
      <w:pPr>
        <w:pStyle w:val="NoSpacing"/>
      </w:pPr>
      <w:r>
        <w:t xml:space="preserve">A monk from </w:t>
      </w:r>
      <w:proofErr w:type="spellStart"/>
      <w:r>
        <w:t>Crowland</w:t>
      </w:r>
      <w:proofErr w:type="spellEnd"/>
      <w:r>
        <w:t>.</w:t>
      </w:r>
    </w:p>
    <w:p w14:paraId="0AB6394B" w14:textId="77777777" w:rsidR="009B356B" w:rsidRDefault="009B356B" w:rsidP="00C009D8">
      <w:pPr>
        <w:pStyle w:val="NoSpacing"/>
      </w:pPr>
    </w:p>
    <w:p w14:paraId="0BC0AB1F" w14:textId="77777777" w:rsidR="009B356B" w:rsidRDefault="009B356B" w:rsidP="00C009D8">
      <w:pPr>
        <w:pStyle w:val="NoSpacing"/>
      </w:pPr>
    </w:p>
    <w:p w14:paraId="79717290" w14:textId="77777777" w:rsidR="009B356B" w:rsidRDefault="009B356B" w:rsidP="00C009D8">
      <w:pPr>
        <w:pStyle w:val="NoSpacing"/>
      </w:pPr>
      <w:r>
        <w:t xml:space="preserve">         1461-2</w:t>
      </w:r>
      <w:r>
        <w:tab/>
        <w:t>B.D. Cambridge University.  (Alumni Cantab. vol.1 part 1 p.428)</w:t>
      </w:r>
    </w:p>
    <w:p w14:paraId="10450842" w14:textId="75A06960" w:rsidR="009B356B" w:rsidRDefault="009B356B" w:rsidP="00C009D8">
      <w:pPr>
        <w:pStyle w:val="NoSpacing"/>
      </w:pPr>
      <w:r>
        <w:t>17 Dec.1476</w:t>
      </w:r>
      <w:r>
        <w:tab/>
        <w:t xml:space="preserve">He became Abbot of </w:t>
      </w:r>
      <w:proofErr w:type="spellStart"/>
      <w:r>
        <w:t>Crowland</w:t>
      </w:r>
      <w:proofErr w:type="spellEnd"/>
      <w:r>
        <w:t>.  (ibid.)</w:t>
      </w:r>
    </w:p>
    <w:p w14:paraId="25F77679" w14:textId="7A492BB7" w:rsidR="003D0589" w:rsidRDefault="003D0589" w:rsidP="00C009D8">
      <w:pPr>
        <w:pStyle w:val="NoSpacing"/>
      </w:pPr>
      <w:r>
        <w:tab/>
        <w:t>1483</w:t>
      </w:r>
      <w:r>
        <w:tab/>
        <w:t xml:space="preserve">He made a plaint of trespass against William </w:t>
      </w:r>
      <w:proofErr w:type="spellStart"/>
      <w:r>
        <w:t>Wyseberd</w:t>
      </w:r>
      <w:proofErr w:type="spellEnd"/>
      <w:r>
        <w:t xml:space="preserve"> of Holbeach,</w:t>
      </w:r>
    </w:p>
    <w:p w14:paraId="641F0F34" w14:textId="52D47088" w:rsidR="003D0589" w:rsidRDefault="003D0589" w:rsidP="00C009D8">
      <w:pPr>
        <w:pStyle w:val="NoSpacing"/>
      </w:pPr>
      <w:r>
        <w:tab/>
      </w:r>
      <w:r>
        <w:tab/>
        <w:t>Lincolnshire(q.v.), and 5 others.</w:t>
      </w:r>
    </w:p>
    <w:p w14:paraId="3AEDE181" w14:textId="291CD978" w:rsidR="003D0589" w:rsidRDefault="003D0589" w:rsidP="00C009D8">
      <w:pPr>
        <w:pStyle w:val="NoSpacing"/>
      </w:pPr>
      <w:r>
        <w:tab/>
      </w:r>
      <w:r>
        <w:tab/>
      </w:r>
      <w:r>
        <w:t>(http://aalt.law.uh.edu/Indices/CP40Indices/CP40no883Pl.htm )</w:t>
      </w:r>
    </w:p>
    <w:p w14:paraId="52CF98D3" w14:textId="661F24B1" w:rsidR="003D0589" w:rsidRDefault="003D0589" w:rsidP="00C009D8">
      <w:pPr>
        <w:pStyle w:val="NoSpacing"/>
      </w:pPr>
      <w:r>
        <w:tab/>
        <w:t>1483</w:t>
      </w:r>
      <w:r>
        <w:tab/>
        <w:t xml:space="preserve">He made a plaint of trespass and taking against William </w:t>
      </w:r>
      <w:proofErr w:type="spellStart"/>
      <w:r>
        <w:t>Tygh</w:t>
      </w:r>
      <w:proofErr w:type="spellEnd"/>
      <w:r>
        <w:t xml:space="preserve"> of East</w:t>
      </w:r>
    </w:p>
    <w:p w14:paraId="53CF9389" w14:textId="33C77801" w:rsidR="003D0589" w:rsidRDefault="003D0589" w:rsidP="00C009D8">
      <w:pPr>
        <w:pStyle w:val="NoSpacing"/>
      </w:pPr>
      <w:r>
        <w:tab/>
      </w:r>
      <w:r>
        <w:tab/>
        <w:t>Deeping, Lincolnshire(q.v.).  (ibid.)</w:t>
      </w:r>
    </w:p>
    <w:p w14:paraId="435A8EE3" w14:textId="77D7F914" w:rsidR="009B356B" w:rsidRDefault="009B356B" w:rsidP="00C009D8">
      <w:pPr>
        <w:pStyle w:val="NoSpacing"/>
      </w:pPr>
      <w:r>
        <w:t>10 Nov.1483</w:t>
      </w:r>
      <w:r>
        <w:tab/>
        <w:t xml:space="preserve">He ceased to be Abbot.  </w:t>
      </w:r>
      <w:r w:rsidR="003D0589">
        <w:t>(Alumni Cantab. vol.</w:t>
      </w:r>
      <w:proofErr w:type="gramStart"/>
      <w:r w:rsidR="003D0589">
        <w:t>1 part</w:t>
      </w:r>
      <w:proofErr w:type="gramEnd"/>
      <w:r w:rsidR="003D0589">
        <w:t xml:space="preserve"> 1 p.428)</w:t>
      </w:r>
    </w:p>
    <w:p w14:paraId="04287C2D" w14:textId="77777777" w:rsidR="009B356B" w:rsidRDefault="009B356B" w:rsidP="00C009D8">
      <w:pPr>
        <w:pStyle w:val="NoSpacing"/>
      </w:pPr>
    </w:p>
    <w:p w14:paraId="2030786E" w14:textId="77777777" w:rsidR="009B356B" w:rsidRDefault="009B356B" w:rsidP="00C009D8">
      <w:pPr>
        <w:pStyle w:val="NoSpacing"/>
      </w:pPr>
    </w:p>
    <w:p w14:paraId="7E88E2A2" w14:textId="337B725F" w:rsidR="009B356B" w:rsidRDefault="009B356B" w:rsidP="00C009D8">
      <w:pPr>
        <w:pStyle w:val="NoSpacing"/>
      </w:pPr>
      <w:r>
        <w:t>31 March 2014</w:t>
      </w:r>
    </w:p>
    <w:p w14:paraId="21DF74F7" w14:textId="7E397478" w:rsidR="003D0589" w:rsidRPr="009B356B" w:rsidRDefault="003D0589" w:rsidP="00C009D8">
      <w:pPr>
        <w:pStyle w:val="NoSpacing"/>
      </w:pPr>
      <w:r>
        <w:t>30 October 2019</w:t>
      </w:r>
      <w:bookmarkStart w:id="0" w:name="_GoBack"/>
      <w:bookmarkEnd w:id="0"/>
    </w:p>
    <w:sectPr w:rsidR="003D0589" w:rsidRPr="009B35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0703" w14:textId="77777777" w:rsidR="009B356B" w:rsidRDefault="009B356B" w:rsidP="00920DE3">
      <w:pPr>
        <w:spacing w:after="0" w:line="240" w:lineRule="auto"/>
      </w:pPr>
      <w:r>
        <w:separator/>
      </w:r>
    </w:p>
  </w:endnote>
  <w:endnote w:type="continuationSeparator" w:id="0">
    <w:p w14:paraId="3E9DD959" w14:textId="77777777" w:rsidR="009B356B" w:rsidRDefault="009B35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DE73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3F7D9" w14:textId="77777777" w:rsidR="00C009D8" w:rsidRPr="00C009D8" w:rsidRDefault="00C009D8">
    <w:pPr>
      <w:pStyle w:val="Footer"/>
    </w:pPr>
    <w:r>
      <w:t>Copyright I.S.Rogers 9 August 2013</w:t>
    </w:r>
  </w:p>
  <w:p w14:paraId="3A980537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FCC6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B566A" w14:textId="77777777" w:rsidR="009B356B" w:rsidRDefault="009B356B" w:rsidP="00920DE3">
      <w:pPr>
        <w:spacing w:after="0" w:line="240" w:lineRule="auto"/>
      </w:pPr>
      <w:r>
        <w:separator/>
      </w:r>
    </w:p>
  </w:footnote>
  <w:footnote w:type="continuationSeparator" w:id="0">
    <w:p w14:paraId="79313A42" w14:textId="77777777" w:rsidR="009B356B" w:rsidRDefault="009B35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9FB6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9D45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1C4C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56B"/>
    <w:rsid w:val="00120749"/>
    <w:rsid w:val="003D0589"/>
    <w:rsid w:val="005E5704"/>
    <w:rsid w:val="00624CAE"/>
    <w:rsid w:val="00920DE3"/>
    <w:rsid w:val="009B356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6FACA"/>
  <w15:docId w15:val="{0FF86504-1CED-42F5-BC45-8C202E23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2014-03-31T21:42:00Z</dcterms:created>
  <dcterms:modified xsi:type="dcterms:W3CDTF">2019-10-30T17:53:00Z</dcterms:modified>
</cp:coreProperties>
</file>