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0522B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CROWLAND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78AD1801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</w:p>
    <w:p w14:paraId="237EDD25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</w:p>
    <w:p w14:paraId="54F694CE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>He and Laurence Smyth(q.v.) were commissioned to levy and collect in person</w:t>
      </w:r>
    </w:p>
    <w:p w14:paraId="12B77DCD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ports of Plymouth, Fowey and adjacent ports and places, the subsidy</w:t>
      </w:r>
    </w:p>
    <w:p w14:paraId="2461E895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granted to the King at the last Parliament.   (C.F.R. 1405-13 p.99)</w:t>
      </w:r>
    </w:p>
    <w:p w14:paraId="5B245E11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</w:p>
    <w:p w14:paraId="1D398606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</w:p>
    <w:p w14:paraId="42D75179" w14:textId="77777777" w:rsidR="00665855" w:rsidRDefault="00665855" w:rsidP="0066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2021</w:t>
      </w:r>
    </w:p>
    <w:p w14:paraId="12DF0E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1289A" w14:textId="77777777" w:rsidR="00665855" w:rsidRDefault="00665855" w:rsidP="009139A6">
      <w:r>
        <w:separator/>
      </w:r>
    </w:p>
  </w:endnote>
  <w:endnote w:type="continuationSeparator" w:id="0">
    <w:p w14:paraId="3F1D8FDD" w14:textId="77777777" w:rsidR="00665855" w:rsidRDefault="006658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4FF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00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6B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4B45" w14:textId="77777777" w:rsidR="00665855" w:rsidRDefault="00665855" w:rsidP="009139A6">
      <w:r>
        <w:separator/>
      </w:r>
    </w:p>
  </w:footnote>
  <w:footnote w:type="continuationSeparator" w:id="0">
    <w:p w14:paraId="4C4FFD97" w14:textId="77777777" w:rsidR="00665855" w:rsidRDefault="006658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07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F83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648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55"/>
    <w:rsid w:val="000666E0"/>
    <w:rsid w:val="002510B7"/>
    <w:rsid w:val="005C130B"/>
    <w:rsid w:val="0066585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7990"/>
  <w15:chartTrackingRefBased/>
  <w15:docId w15:val="{3768D818-B9E1-4760-A741-C97FF97F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85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2022-08-08T18:33:00Z</dcterms:created>
  <dcterms:modified xsi:type="dcterms:W3CDTF">2022-08-08T18:36:00Z</dcterms:modified>
</cp:coreProperties>
</file>