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B9173" w14:textId="77777777" w:rsidR="003F439B" w:rsidRDefault="003F439B" w:rsidP="003F4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CROWFELD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0057A7CC" w14:textId="77777777" w:rsidR="003F439B" w:rsidRDefault="003F439B" w:rsidP="003F4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DCCE75F" w14:textId="77777777" w:rsidR="003F439B" w:rsidRDefault="003F439B" w:rsidP="003F439B">
      <w:pPr>
        <w:pStyle w:val="NoSpacing"/>
        <w:rPr>
          <w:rFonts w:cs="Times New Roman"/>
          <w:szCs w:val="24"/>
        </w:rPr>
      </w:pPr>
    </w:p>
    <w:p w14:paraId="78D4EC12" w14:textId="77777777" w:rsidR="003F439B" w:rsidRDefault="003F439B" w:rsidP="003F439B">
      <w:pPr>
        <w:pStyle w:val="NoSpacing"/>
        <w:rPr>
          <w:rFonts w:cs="Times New Roman"/>
          <w:szCs w:val="24"/>
        </w:rPr>
      </w:pPr>
    </w:p>
    <w:p w14:paraId="1B715E7C" w14:textId="77777777" w:rsidR="003F439B" w:rsidRDefault="003F439B" w:rsidP="003F4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became apprenticed to William Russell of London, draper(q.v.).</w:t>
      </w:r>
    </w:p>
    <w:p w14:paraId="67427CE8" w14:textId="77777777" w:rsidR="003F439B" w:rsidRDefault="003F439B" w:rsidP="003F4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13EF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CBEC385" w14:textId="77777777" w:rsidR="003F439B" w:rsidRDefault="003F439B" w:rsidP="003F439B">
      <w:pPr>
        <w:pStyle w:val="NoSpacing"/>
        <w:rPr>
          <w:rFonts w:cs="Times New Roman"/>
          <w:szCs w:val="24"/>
        </w:rPr>
      </w:pPr>
    </w:p>
    <w:p w14:paraId="3D5FAD18" w14:textId="77777777" w:rsidR="003F439B" w:rsidRDefault="003F439B" w:rsidP="003F439B">
      <w:pPr>
        <w:pStyle w:val="NoSpacing"/>
        <w:rPr>
          <w:rFonts w:cs="Times New Roman"/>
          <w:szCs w:val="24"/>
        </w:rPr>
      </w:pPr>
    </w:p>
    <w:p w14:paraId="1A803B3A" w14:textId="77777777" w:rsidR="003F439B" w:rsidRDefault="003F439B" w:rsidP="003F4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2024</w:t>
      </w:r>
    </w:p>
    <w:p w14:paraId="1B1325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6BC79" w14:textId="77777777" w:rsidR="003F439B" w:rsidRDefault="003F439B" w:rsidP="009139A6">
      <w:r>
        <w:separator/>
      </w:r>
    </w:p>
  </w:endnote>
  <w:endnote w:type="continuationSeparator" w:id="0">
    <w:p w14:paraId="20E5EEB6" w14:textId="77777777" w:rsidR="003F439B" w:rsidRDefault="003F43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ECF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448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79A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CED17" w14:textId="77777777" w:rsidR="003F439B" w:rsidRDefault="003F439B" w:rsidP="009139A6">
      <w:r>
        <w:separator/>
      </w:r>
    </w:p>
  </w:footnote>
  <w:footnote w:type="continuationSeparator" w:id="0">
    <w:p w14:paraId="7624D7A8" w14:textId="77777777" w:rsidR="003F439B" w:rsidRDefault="003F43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8D1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7B5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2FE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9B"/>
    <w:rsid w:val="000666E0"/>
    <w:rsid w:val="002510B7"/>
    <w:rsid w:val="00270799"/>
    <w:rsid w:val="003F439B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E7D1"/>
  <w15:chartTrackingRefBased/>
  <w15:docId w15:val="{C1874046-26A6-4FE8-A09B-7D05984B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4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2024-06-01T20:33:00Z</dcterms:created>
  <dcterms:modified xsi:type="dcterms:W3CDTF">2024-06-01T20:33:00Z</dcterms:modified>
</cp:coreProperties>
</file>