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CE3D6" w14:textId="77777777" w:rsidR="00CC4B21" w:rsidRDefault="00CC4B21" w:rsidP="00CC4B21">
      <w:pPr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u w:val="single"/>
        </w:rPr>
        <w:t>Richard CROWETON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bookmarkEnd w:id="0"/>
    <w:p w14:paraId="5A7D5E75" w14:textId="77777777" w:rsidR="00CC4B21" w:rsidRDefault="00CC4B21" w:rsidP="00CC4B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Watford, Hertfordshire. Inn holder.</w:t>
      </w:r>
    </w:p>
    <w:p w14:paraId="169DA6EB" w14:textId="77777777" w:rsidR="00CC4B21" w:rsidRDefault="00CC4B21" w:rsidP="00CC4B21">
      <w:pPr>
        <w:rPr>
          <w:rFonts w:ascii="Times New Roman" w:hAnsi="Times New Roman" w:cs="Times New Roman"/>
        </w:rPr>
      </w:pPr>
    </w:p>
    <w:p w14:paraId="391934E0" w14:textId="77777777" w:rsidR="00CC4B21" w:rsidRDefault="00CC4B21" w:rsidP="00CC4B21">
      <w:pPr>
        <w:rPr>
          <w:rFonts w:ascii="Times New Roman" w:hAnsi="Times New Roman" w:cs="Times New Roman"/>
        </w:rPr>
      </w:pPr>
    </w:p>
    <w:p w14:paraId="170E555C" w14:textId="77777777" w:rsidR="00CC4B21" w:rsidRDefault="00CC4B21" w:rsidP="00CC4B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Dun(q.v.) brought a plaint of trespass, assault and taking against him</w:t>
      </w:r>
    </w:p>
    <w:p w14:paraId="1BED780D" w14:textId="77777777" w:rsidR="00CC4B21" w:rsidRDefault="00CC4B21" w:rsidP="00CC4B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John Bulman (q.v.), of Watford, Hertfordshire.</w:t>
      </w:r>
    </w:p>
    <w:p w14:paraId="00234519" w14:textId="09BC370B" w:rsidR="00CC4B21" w:rsidRDefault="00CC4B21" w:rsidP="00CC4B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39CCFBE" w14:textId="77777777" w:rsidR="00DB1412" w:rsidRDefault="00DB1412" w:rsidP="00DB14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Thomas Godard(q.v.) and his wife, Alice(q.v.), as the executors of Roger</w:t>
      </w:r>
    </w:p>
    <w:p w14:paraId="21DA7036" w14:textId="77777777" w:rsidR="00DB1412" w:rsidRDefault="00DB1412" w:rsidP="00DB14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Heryng</w:t>
      </w:r>
      <w:proofErr w:type="spellEnd"/>
      <w:r>
        <w:rPr>
          <w:rFonts w:ascii="Times New Roman" w:hAnsi="Times New Roman" w:cs="Times New Roman"/>
        </w:rPr>
        <w:t xml:space="preserve"> of London, fishmonger(q.v.), brought a plaint of debt against him</w:t>
      </w:r>
    </w:p>
    <w:p w14:paraId="540F8655" w14:textId="77777777" w:rsidR="00DB1412" w:rsidRDefault="00DB1412" w:rsidP="00DB14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Richard </w:t>
      </w:r>
      <w:proofErr w:type="spellStart"/>
      <w:r>
        <w:rPr>
          <w:rFonts w:ascii="Times New Roman" w:hAnsi="Times New Roman" w:cs="Times New Roman"/>
        </w:rPr>
        <w:t>Skylman</w:t>
      </w:r>
      <w:proofErr w:type="spellEnd"/>
      <w:r>
        <w:rPr>
          <w:rFonts w:ascii="Times New Roman" w:hAnsi="Times New Roman" w:cs="Times New Roman"/>
        </w:rPr>
        <w:t xml:space="preserve"> of London, </w:t>
      </w:r>
      <w:proofErr w:type="spellStart"/>
      <w:r>
        <w:rPr>
          <w:rFonts w:ascii="Times New Roman" w:hAnsi="Times New Roman" w:cs="Times New Roman"/>
        </w:rPr>
        <w:t>stockfishmonger</w:t>
      </w:r>
      <w:proofErr w:type="spellEnd"/>
      <w:r>
        <w:rPr>
          <w:rFonts w:ascii="Times New Roman" w:hAnsi="Times New Roman" w:cs="Times New Roman"/>
        </w:rPr>
        <w:t>(q.v.).</w:t>
      </w:r>
    </w:p>
    <w:p w14:paraId="72A145FD" w14:textId="77777777" w:rsidR="00DB1412" w:rsidRDefault="00DB1412" w:rsidP="00DB14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1498590C" w14:textId="77777777" w:rsidR="00DB1412" w:rsidRDefault="00DB1412" w:rsidP="00CC4B21">
      <w:pPr>
        <w:rPr>
          <w:rFonts w:ascii="Times New Roman" w:hAnsi="Times New Roman" w:cs="Times New Roman"/>
        </w:rPr>
      </w:pPr>
    </w:p>
    <w:p w14:paraId="641E704D" w14:textId="77777777" w:rsidR="00CC4B21" w:rsidRDefault="00CC4B21" w:rsidP="00CC4B21">
      <w:pPr>
        <w:rPr>
          <w:rFonts w:ascii="Times New Roman" w:hAnsi="Times New Roman" w:cs="Times New Roman"/>
        </w:rPr>
      </w:pPr>
    </w:p>
    <w:p w14:paraId="7EC717DB" w14:textId="77777777" w:rsidR="00CC4B21" w:rsidRDefault="00CC4B21" w:rsidP="00CC4B21">
      <w:pPr>
        <w:rPr>
          <w:rFonts w:ascii="Times New Roman" w:hAnsi="Times New Roman" w:cs="Times New Roman"/>
        </w:rPr>
      </w:pPr>
    </w:p>
    <w:p w14:paraId="36EB2BA3" w14:textId="3006F651" w:rsidR="00CC4B21" w:rsidRDefault="00CC4B21" w:rsidP="00CC4B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September 2017</w:t>
      </w:r>
    </w:p>
    <w:p w14:paraId="16246190" w14:textId="0A402345" w:rsidR="00DB1412" w:rsidRDefault="00DB1412" w:rsidP="00CC4B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May 2018</w:t>
      </w:r>
    </w:p>
    <w:p w14:paraId="76F5E873" w14:textId="77777777" w:rsidR="006B2F86" w:rsidRPr="00E71FC3" w:rsidRDefault="00DB1412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DEF532" w14:textId="77777777" w:rsidR="00CC4B21" w:rsidRDefault="00CC4B21" w:rsidP="00E71FC3">
      <w:r>
        <w:separator/>
      </w:r>
    </w:p>
  </w:endnote>
  <w:endnote w:type="continuationSeparator" w:id="0">
    <w:p w14:paraId="2ABE6C13" w14:textId="77777777" w:rsidR="00CC4B21" w:rsidRDefault="00CC4B2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348FF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E3749E" w14:textId="77777777" w:rsidR="00CC4B21" w:rsidRDefault="00CC4B21" w:rsidP="00E71FC3">
      <w:r>
        <w:separator/>
      </w:r>
    </w:p>
  </w:footnote>
  <w:footnote w:type="continuationSeparator" w:id="0">
    <w:p w14:paraId="73CF701A" w14:textId="77777777" w:rsidR="00CC4B21" w:rsidRDefault="00CC4B2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B21"/>
    <w:rsid w:val="001A7C09"/>
    <w:rsid w:val="00577BD5"/>
    <w:rsid w:val="00656CBA"/>
    <w:rsid w:val="006A1F77"/>
    <w:rsid w:val="00733BE7"/>
    <w:rsid w:val="00AB52E8"/>
    <w:rsid w:val="00B16D3F"/>
    <w:rsid w:val="00BB41AC"/>
    <w:rsid w:val="00CC4B21"/>
    <w:rsid w:val="00DB141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815D6"/>
  <w15:chartTrackingRefBased/>
  <w15:docId w15:val="{6E881C15-8281-400F-B6BB-E8153F317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4B2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C4B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2017-09-30T20:41:00Z</dcterms:created>
  <dcterms:modified xsi:type="dcterms:W3CDTF">2018-05-30T14:19:00Z</dcterms:modified>
</cp:coreProperties>
</file>