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D8B0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CROWESTON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790CDF2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Rollesby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Husbandman.</w:t>
      </w:r>
    </w:p>
    <w:p w14:paraId="0939C06B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773F5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8427D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672B8FFF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D401AA2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4A6907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C29E1" w14:textId="77777777" w:rsidR="001257C9" w:rsidRDefault="001257C9" w:rsidP="001257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4A0F7C9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701F5" w14:textId="77777777" w:rsidR="001257C9" w:rsidRDefault="001257C9" w:rsidP="009139A6">
      <w:r>
        <w:separator/>
      </w:r>
    </w:p>
  </w:endnote>
  <w:endnote w:type="continuationSeparator" w:id="0">
    <w:p w14:paraId="31D16A4E" w14:textId="77777777" w:rsidR="001257C9" w:rsidRDefault="001257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643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86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0E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B558A" w14:textId="77777777" w:rsidR="001257C9" w:rsidRDefault="001257C9" w:rsidP="009139A6">
      <w:r>
        <w:separator/>
      </w:r>
    </w:p>
  </w:footnote>
  <w:footnote w:type="continuationSeparator" w:id="0">
    <w:p w14:paraId="05D1605C" w14:textId="77777777" w:rsidR="001257C9" w:rsidRDefault="001257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5C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46B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9F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C9"/>
    <w:rsid w:val="000666E0"/>
    <w:rsid w:val="001257C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ED3A3"/>
  <w15:chartTrackingRefBased/>
  <w15:docId w15:val="{97955A97-8C25-4C58-9873-EBA0D933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1257C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2022-01-26T17:35:00Z</dcterms:created>
  <dcterms:modified xsi:type="dcterms:W3CDTF">2022-01-26T17:36:00Z</dcterms:modified>
</cp:coreProperties>
</file>