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0727B" w14:textId="77777777" w:rsidR="0024234D" w:rsidRDefault="0024234D" w:rsidP="002423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CROWEMER</w:t>
      </w:r>
      <w:r>
        <w:rPr>
          <w:rFonts w:ascii="Times New Roman" w:hAnsi="Times New Roman" w:cs="Times New Roman"/>
        </w:rPr>
        <w:t xml:space="preserve">       (fl.1483)</w:t>
      </w:r>
    </w:p>
    <w:p w14:paraId="42F48FD5" w14:textId="77777777" w:rsidR="0024234D" w:rsidRDefault="0024234D" w:rsidP="002423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Tunstall, Norfolk. Esquire.</w:t>
      </w:r>
    </w:p>
    <w:p w14:paraId="3B3EAC3B" w14:textId="77777777" w:rsidR="0024234D" w:rsidRDefault="0024234D" w:rsidP="0024234D">
      <w:pPr>
        <w:rPr>
          <w:rFonts w:ascii="Times New Roman" w:hAnsi="Times New Roman" w:cs="Times New Roman"/>
        </w:rPr>
      </w:pPr>
    </w:p>
    <w:p w14:paraId="6E6222B5" w14:textId="77777777" w:rsidR="0024234D" w:rsidRDefault="0024234D" w:rsidP="0024234D">
      <w:pPr>
        <w:rPr>
          <w:rFonts w:ascii="Times New Roman" w:hAnsi="Times New Roman" w:cs="Times New Roman"/>
        </w:rPr>
      </w:pPr>
    </w:p>
    <w:p w14:paraId="45DA5A56" w14:textId="77777777" w:rsidR="0024234D" w:rsidRDefault="0024234D" w:rsidP="002423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Sir James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 xml:space="preserve">(q.v.), Alexander </w:t>
      </w:r>
      <w:proofErr w:type="spellStart"/>
      <w:r>
        <w:rPr>
          <w:rFonts w:ascii="Times New Roman" w:hAnsi="Times New Roman" w:cs="Times New Roman"/>
        </w:rPr>
        <w:t>Clyfford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Norwode</w:t>
      </w:r>
      <w:proofErr w:type="spellEnd"/>
      <w:r>
        <w:rPr>
          <w:rFonts w:ascii="Times New Roman" w:hAnsi="Times New Roman" w:cs="Times New Roman"/>
        </w:rPr>
        <w:t>(q.v.),</w:t>
      </w:r>
    </w:p>
    <w:p w14:paraId="64C87453" w14:textId="77777777" w:rsidR="0024234D" w:rsidRDefault="0024234D" w:rsidP="002423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Baunne</w:t>
      </w:r>
      <w:proofErr w:type="spellEnd"/>
      <w:r>
        <w:rPr>
          <w:rFonts w:ascii="Times New Roman" w:hAnsi="Times New Roman" w:cs="Times New Roman"/>
        </w:rPr>
        <w:t xml:space="preserve">(q.v.), William Est(q.v.) and John </w:t>
      </w:r>
      <w:proofErr w:type="spellStart"/>
      <w:r>
        <w:rPr>
          <w:rFonts w:ascii="Times New Roman" w:hAnsi="Times New Roman" w:cs="Times New Roman"/>
        </w:rPr>
        <w:t>Nethersole</w:t>
      </w:r>
      <w:proofErr w:type="spellEnd"/>
      <w:r>
        <w:rPr>
          <w:rFonts w:ascii="Times New Roman" w:hAnsi="Times New Roman" w:cs="Times New Roman"/>
        </w:rPr>
        <w:t>(q.v.) brought</w:t>
      </w:r>
    </w:p>
    <w:p w14:paraId="7923813F" w14:textId="77777777" w:rsidR="0024234D" w:rsidRDefault="0024234D" w:rsidP="002423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 plaint of forcible entry against him and Nicholas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622239B5" w14:textId="77777777" w:rsidR="0024234D" w:rsidRDefault="0024234D" w:rsidP="002423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Tunstall(q.v.).</w:t>
      </w:r>
    </w:p>
    <w:p w14:paraId="560CBD47" w14:textId="77777777" w:rsidR="0024234D" w:rsidRDefault="0024234D" w:rsidP="002423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1C6358B" w14:textId="77777777" w:rsidR="0024234D" w:rsidRDefault="0024234D" w:rsidP="0024234D">
      <w:pPr>
        <w:rPr>
          <w:rFonts w:ascii="Times New Roman" w:hAnsi="Times New Roman" w:cs="Times New Roman"/>
        </w:rPr>
      </w:pPr>
    </w:p>
    <w:p w14:paraId="6C00ECC9" w14:textId="77777777" w:rsidR="0024234D" w:rsidRDefault="0024234D" w:rsidP="0024234D">
      <w:pPr>
        <w:rPr>
          <w:rFonts w:ascii="Times New Roman" w:hAnsi="Times New Roman" w:cs="Times New Roman"/>
        </w:rPr>
      </w:pPr>
    </w:p>
    <w:p w14:paraId="7A88CC4F" w14:textId="77777777" w:rsidR="0024234D" w:rsidRDefault="0024234D" w:rsidP="002423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October 2019</w:t>
      </w:r>
    </w:p>
    <w:p w14:paraId="034AB9C1" w14:textId="77777777" w:rsidR="006B2F86" w:rsidRPr="00E71FC3" w:rsidRDefault="002423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96566B" w14:textId="77777777" w:rsidR="0024234D" w:rsidRDefault="0024234D" w:rsidP="00E71FC3">
      <w:r>
        <w:separator/>
      </w:r>
    </w:p>
  </w:endnote>
  <w:endnote w:type="continuationSeparator" w:id="0">
    <w:p w14:paraId="73ECC77E" w14:textId="77777777" w:rsidR="0024234D" w:rsidRDefault="0024234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7A4E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4C7D9" w14:textId="77777777" w:rsidR="0024234D" w:rsidRDefault="0024234D" w:rsidP="00E71FC3">
      <w:r>
        <w:separator/>
      </w:r>
    </w:p>
  </w:footnote>
  <w:footnote w:type="continuationSeparator" w:id="0">
    <w:p w14:paraId="1A39B806" w14:textId="77777777" w:rsidR="0024234D" w:rsidRDefault="0024234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34D"/>
    <w:rsid w:val="001A7C09"/>
    <w:rsid w:val="0024234D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93BAA"/>
  <w15:chartTrackingRefBased/>
  <w15:docId w15:val="{E811787D-77C0-4550-A388-7369C3B91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34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2019-11-14T20:51:00Z</dcterms:created>
  <dcterms:modified xsi:type="dcterms:W3CDTF">2019-11-14T20:51:00Z</dcterms:modified>
</cp:coreProperties>
</file>