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022C9F" w14:textId="77777777" w:rsidR="00DF6277" w:rsidRDefault="00DF6277" w:rsidP="00DF62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CROWEMER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3D769C1D" w14:textId="77777777" w:rsidR="00DF6277" w:rsidRDefault="00DF6277" w:rsidP="00DF62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Sutton at Hone, Kent. Gentleman.</w:t>
      </w:r>
    </w:p>
    <w:p w14:paraId="0A4FE1E6" w14:textId="77777777" w:rsidR="00DF6277" w:rsidRDefault="00DF6277" w:rsidP="00DF6277">
      <w:pPr>
        <w:rPr>
          <w:rFonts w:ascii="Times New Roman" w:hAnsi="Times New Roman" w:cs="Times New Roman"/>
        </w:rPr>
      </w:pPr>
    </w:p>
    <w:p w14:paraId="3599F478" w14:textId="77777777" w:rsidR="00DF6277" w:rsidRDefault="00DF6277" w:rsidP="00DF6277">
      <w:pPr>
        <w:rPr>
          <w:rFonts w:ascii="Times New Roman" w:hAnsi="Times New Roman" w:cs="Times New Roman"/>
        </w:rPr>
      </w:pPr>
    </w:p>
    <w:p w14:paraId="6E44771C" w14:textId="77777777" w:rsidR="00DF6277" w:rsidRDefault="00DF6277" w:rsidP="00DF62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Cecily Neville, Duchess of York(q.v.), brought a plaint of debt against him.</w:t>
      </w:r>
    </w:p>
    <w:p w14:paraId="539A4D01" w14:textId="77777777" w:rsidR="00DF6277" w:rsidRDefault="00DF6277" w:rsidP="00DF62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4A7ACA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6189057D" w14:textId="77777777" w:rsidR="00DF6277" w:rsidRDefault="00DF6277" w:rsidP="00DF6277">
      <w:pPr>
        <w:rPr>
          <w:rFonts w:ascii="Times New Roman" w:hAnsi="Times New Roman" w:cs="Times New Roman"/>
        </w:rPr>
      </w:pPr>
    </w:p>
    <w:p w14:paraId="60A47C5A" w14:textId="77777777" w:rsidR="00DF6277" w:rsidRDefault="00DF6277" w:rsidP="00DF6277">
      <w:pPr>
        <w:rPr>
          <w:rFonts w:ascii="Times New Roman" w:hAnsi="Times New Roman" w:cs="Times New Roman"/>
        </w:rPr>
      </w:pPr>
    </w:p>
    <w:p w14:paraId="214370C6" w14:textId="77777777" w:rsidR="00DF6277" w:rsidRDefault="00DF6277" w:rsidP="00DF62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 July 2018</w:t>
      </w:r>
    </w:p>
    <w:p w14:paraId="335AC676" w14:textId="77777777" w:rsidR="006B2F86" w:rsidRPr="00E71FC3" w:rsidRDefault="00DF627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DA1705" w14:textId="77777777" w:rsidR="00DF6277" w:rsidRDefault="00DF6277" w:rsidP="00E71FC3">
      <w:r>
        <w:separator/>
      </w:r>
    </w:p>
  </w:endnote>
  <w:endnote w:type="continuationSeparator" w:id="0">
    <w:p w14:paraId="0EE7BD8D" w14:textId="77777777" w:rsidR="00DF6277" w:rsidRDefault="00DF627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122EE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7C68FF" w14:textId="77777777" w:rsidR="00DF6277" w:rsidRDefault="00DF6277" w:rsidP="00E71FC3">
      <w:r>
        <w:separator/>
      </w:r>
    </w:p>
  </w:footnote>
  <w:footnote w:type="continuationSeparator" w:id="0">
    <w:p w14:paraId="7CE6AFFE" w14:textId="77777777" w:rsidR="00DF6277" w:rsidRDefault="00DF627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277"/>
    <w:rsid w:val="001A7C09"/>
    <w:rsid w:val="00577BD5"/>
    <w:rsid w:val="00656CBA"/>
    <w:rsid w:val="006A1F77"/>
    <w:rsid w:val="00733BE7"/>
    <w:rsid w:val="00AB52E8"/>
    <w:rsid w:val="00B16D3F"/>
    <w:rsid w:val="00BB41AC"/>
    <w:rsid w:val="00DF627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D4BB32"/>
  <w15:chartTrackingRefBased/>
  <w15:docId w15:val="{26515515-52C3-4AA8-8EF5-B670D6020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F627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DF627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2018-08-08T15:19:00Z</dcterms:created>
  <dcterms:modified xsi:type="dcterms:W3CDTF">2018-08-08T15:20:00Z</dcterms:modified>
</cp:coreProperties>
</file>