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9EF7C" w14:textId="77777777" w:rsidR="00937814" w:rsidRDefault="00937814" w:rsidP="009378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CROWEMER</w:t>
      </w:r>
      <w:r>
        <w:rPr>
          <w:rFonts w:ascii="Times New Roman" w:hAnsi="Times New Roman" w:cs="Times New Roman"/>
        </w:rPr>
        <w:t xml:space="preserve">         (fl.1483)</w:t>
      </w:r>
    </w:p>
    <w:p w14:paraId="08954C61" w14:textId="77777777" w:rsidR="00937814" w:rsidRDefault="00937814" w:rsidP="009378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629FE11B" w14:textId="77777777" w:rsidR="00937814" w:rsidRDefault="00937814" w:rsidP="00937814">
      <w:pPr>
        <w:rPr>
          <w:rFonts w:ascii="Times New Roman" w:hAnsi="Times New Roman" w:cs="Times New Roman"/>
        </w:rPr>
      </w:pPr>
    </w:p>
    <w:p w14:paraId="2A8BA7AB" w14:textId="77777777" w:rsidR="00937814" w:rsidRDefault="00937814" w:rsidP="00937814">
      <w:pPr>
        <w:rPr>
          <w:rFonts w:ascii="Times New Roman" w:hAnsi="Times New Roman" w:cs="Times New Roman"/>
        </w:rPr>
      </w:pPr>
    </w:p>
    <w:p w14:paraId="4AAC2350" w14:textId="77777777" w:rsidR="00937814" w:rsidRDefault="00937814" w:rsidP="009378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Son of William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>, esquire, deceased.</w:t>
      </w:r>
    </w:p>
    <w:p w14:paraId="48D385E2" w14:textId="77777777" w:rsidR="00937814" w:rsidRDefault="00937814" w:rsidP="009378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75C4166D" w14:textId="77777777" w:rsidR="00937814" w:rsidRDefault="00937814" w:rsidP="00937814">
      <w:pPr>
        <w:rPr>
          <w:rFonts w:ascii="Times New Roman" w:hAnsi="Times New Roman" w:cs="Times New Roman"/>
        </w:rPr>
      </w:pPr>
    </w:p>
    <w:p w14:paraId="7E9D3FF1" w14:textId="77777777" w:rsidR="00937814" w:rsidRDefault="00937814" w:rsidP="00937814">
      <w:pPr>
        <w:rPr>
          <w:rFonts w:ascii="Times New Roman" w:hAnsi="Times New Roman" w:cs="Times New Roman"/>
        </w:rPr>
      </w:pPr>
    </w:p>
    <w:p w14:paraId="71AAF390" w14:textId="77777777" w:rsidR="00937814" w:rsidRDefault="00937814" w:rsidP="009378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writing against Sir James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>, senior(q.v.),</w:t>
      </w:r>
    </w:p>
    <w:p w14:paraId="464ED49F" w14:textId="77777777" w:rsidR="00937814" w:rsidRDefault="00937814" w:rsidP="009378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Alexander </w:t>
      </w:r>
      <w:proofErr w:type="spellStart"/>
      <w:r>
        <w:rPr>
          <w:rFonts w:ascii="Times New Roman" w:hAnsi="Times New Roman" w:cs="Times New Roman"/>
        </w:rPr>
        <w:t>Clyfford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Norwode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Baunne</w:t>
      </w:r>
      <w:proofErr w:type="spellEnd"/>
      <w:r>
        <w:rPr>
          <w:rFonts w:ascii="Times New Roman" w:hAnsi="Times New Roman" w:cs="Times New Roman"/>
        </w:rPr>
        <w:t>(q.v.),</w:t>
      </w:r>
    </w:p>
    <w:p w14:paraId="593FB499" w14:textId="77777777" w:rsidR="00937814" w:rsidRDefault="00937814" w:rsidP="009378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Est(q.v.) and John </w:t>
      </w:r>
      <w:proofErr w:type="spellStart"/>
      <w:r>
        <w:rPr>
          <w:rFonts w:ascii="Times New Roman" w:hAnsi="Times New Roman" w:cs="Times New Roman"/>
        </w:rPr>
        <w:t>Netherfeld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7C002D71" w14:textId="77777777" w:rsidR="00937814" w:rsidRDefault="00937814" w:rsidP="00937814">
      <w:pPr>
        <w:rPr>
          <w:rFonts w:ascii="Times New Roman" w:hAnsi="Times New Roman" w:cs="Times New Roman"/>
        </w:rPr>
      </w:pPr>
    </w:p>
    <w:p w14:paraId="2DDC3C6A" w14:textId="77777777" w:rsidR="00937814" w:rsidRDefault="00937814" w:rsidP="00937814">
      <w:pPr>
        <w:rPr>
          <w:rFonts w:ascii="Times New Roman" w:hAnsi="Times New Roman" w:cs="Times New Roman"/>
        </w:rPr>
      </w:pPr>
    </w:p>
    <w:p w14:paraId="75068BCA" w14:textId="77777777" w:rsidR="00937814" w:rsidRDefault="00937814" w:rsidP="009378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October 2019</w:t>
      </w:r>
    </w:p>
    <w:p w14:paraId="172DCA0F" w14:textId="77777777" w:rsidR="006B2F86" w:rsidRPr="00E71FC3" w:rsidRDefault="0093781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67F4A" w14:textId="77777777" w:rsidR="00937814" w:rsidRDefault="00937814" w:rsidP="00E71FC3">
      <w:r>
        <w:separator/>
      </w:r>
    </w:p>
  </w:endnote>
  <w:endnote w:type="continuationSeparator" w:id="0">
    <w:p w14:paraId="1B8533C0" w14:textId="77777777" w:rsidR="00937814" w:rsidRDefault="0093781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C257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3C930" w14:textId="77777777" w:rsidR="00937814" w:rsidRDefault="00937814" w:rsidP="00E71FC3">
      <w:r>
        <w:separator/>
      </w:r>
    </w:p>
  </w:footnote>
  <w:footnote w:type="continuationSeparator" w:id="0">
    <w:p w14:paraId="4A4BB34D" w14:textId="77777777" w:rsidR="00937814" w:rsidRDefault="0093781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814"/>
    <w:rsid w:val="001A7C09"/>
    <w:rsid w:val="00577BD5"/>
    <w:rsid w:val="006A1F77"/>
    <w:rsid w:val="00733BE7"/>
    <w:rsid w:val="0093781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5258A"/>
  <w15:chartTrackingRefBased/>
  <w15:docId w15:val="{225F3B75-1EC6-4A39-9EC6-06EFFC6B6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81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2019-11-14T20:53:00Z</dcterms:created>
  <dcterms:modified xsi:type="dcterms:W3CDTF">2019-11-14T20:53:00Z</dcterms:modified>
</cp:coreProperties>
</file>