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D7DED" w14:textId="77777777" w:rsidR="005265A7" w:rsidRDefault="005265A7" w:rsidP="005265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CROWEMER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d.ca.1434)</w:t>
      </w:r>
    </w:p>
    <w:p w14:paraId="6144DF10" w14:textId="77777777" w:rsidR="005265A7" w:rsidRDefault="005265A7" w:rsidP="005265A7">
      <w:pPr>
        <w:pStyle w:val="NoSpacing"/>
        <w:rPr>
          <w:rFonts w:cs="Times New Roman"/>
          <w:szCs w:val="24"/>
        </w:rPr>
      </w:pPr>
    </w:p>
    <w:p w14:paraId="2A2E4D4B" w14:textId="77777777" w:rsidR="005265A7" w:rsidRDefault="005265A7" w:rsidP="005265A7">
      <w:pPr>
        <w:pStyle w:val="NoSpacing"/>
        <w:rPr>
          <w:rFonts w:cs="Times New Roman"/>
          <w:szCs w:val="24"/>
        </w:rPr>
      </w:pPr>
    </w:p>
    <w:p w14:paraId="4D57FFFA" w14:textId="77777777" w:rsidR="005265A7" w:rsidRDefault="005265A7" w:rsidP="005265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Jan.1434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Kent.</w:t>
      </w:r>
    </w:p>
    <w:p w14:paraId="4403E978" w14:textId="77777777" w:rsidR="005265A7" w:rsidRDefault="005265A7" w:rsidP="005265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p.167)</w:t>
      </w:r>
    </w:p>
    <w:p w14:paraId="65207DA7" w14:textId="77777777" w:rsidR="005265A7" w:rsidRDefault="005265A7" w:rsidP="005265A7">
      <w:pPr>
        <w:pStyle w:val="NoSpacing"/>
        <w:rPr>
          <w:rFonts w:cs="Times New Roman"/>
          <w:szCs w:val="24"/>
        </w:rPr>
      </w:pPr>
    </w:p>
    <w:p w14:paraId="2A816070" w14:textId="77777777" w:rsidR="005265A7" w:rsidRDefault="005265A7" w:rsidP="005265A7">
      <w:pPr>
        <w:pStyle w:val="NoSpacing"/>
        <w:rPr>
          <w:rFonts w:cs="Times New Roman"/>
          <w:szCs w:val="24"/>
        </w:rPr>
      </w:pPr>
    </w:p>
    <w:p w14:paraId="405D6A53" w14:textId="77777777" w:rsidR="005265A7" w:rsidRDefault="005265A7" w:rsidP="005265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2024</w:t>
      </w:r>
    </w:p>
    <w:p w14:paraId="74D274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948F1" w14:textId="77777777" w:rsidR="005265A7" w:rsidRDefault="005265A7" w:rsidP="009139A6">
      <w:r>
        <w:separator/>
      </w:r>
    </w:p>
  </w:endnote>
  <w:endnote w:type="continuationSeparator" w:id="0">
    <w:p w14:paraId="478BE271" w14:textId="77777777" w:rsidR="005265A7" w:rsidRDefault="005265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0B8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7A4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195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3BFE55" w14:textId="77777777" w:rsidR="005265A7" w:rsidRDefault="005265A7" w:rsidP="009139A6">
      <w:r>
        <w:separator/>
      </w:r>
    </w:p>
  </w:footnote>
  <w:footnote w:type="continuationSeparator" w:id="0">
    <w:p w14:paraId="22CC24E5" w14:textId="77777777" w:rsidR="005265A7" w:rsidRDefault="005265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681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52B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84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A7"/>
    <w:rsid w:val="000666E0"/>
    <w:rsid w:val="002510B7"/>
    <w:rsid w:val="00270799"/>
    <w:rsid w:val="005265A7"/>
    <w:rsid w:val="005C130B"/>
    <w:rsid w:val="006D41E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B1214"/>
  <w15:chartTrackingRefBased/>
  <w15:docId w15:val="{649AE8FD-9601-41C1-B792-4108921E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2024-10-19T15:07:00Z</dcterms:created>
  <dcterms:modified xsi:type="dcterms:W3CDTF">2024-10-19T15:08:00Z</dcterms:modified>
</cp:coreProperties>
</file>