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C2C" w:rsidRDefault="00BA4C2C" w:rsidP="00BA4C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CROWEMER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A4C2C" w:rsidRDefault="00BA4C2C" w:rsidP="00BA4C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Bessingham</w:t>
      </w:r>
      <w:proofErr w:type="spellEnd"/>
      <w:r>
        <w:rPr>
          <w:rFonts w:ascii="Times New Roman" w:hAnsi="Times New Roman" w:cs="Times New Roman"/>
        </w:rPr>
        <w:t>, Norfolk. Yeoman.</w:t>
      </w:r>
    </w:p>
    <w:p w:rsidR="00BA4C2C" w:rsidRDefault="00BA4C2C" w:rsidP="00BA4C2C">
      <w:pPr>
        <w:rPr>
          <w:rFonts w:ascii="Times New Roman" w:hAnsi="Times New Roman" w:cs="Times New Roman"/>
        </w:rPr>
      </w:pPr>
    </w:p>
    <w:p w:rsidR="00BA4C2C" w:rsidRDefault="00BA4C2C" w:rsidP="00BA4C2C">
      <w:pPr>
        <w:rPr>
          <w:rFonts w:ascii="Times New Roman" w:hAnsi="Times New Roman" w:cs="Times New Roman"/>
        </w:rPr>
      </w:pPr>
    </w:p>
    <w:p w:rsidR="00BA4C2C" w:rsidRDefault="00BA4C2C" w:rsidP="00BA4C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Bettys of </w:t>
      </w:r>
      <w:proofErr w:type="spellStart"/>
      <w:r>
        <w:rPr>
          <w:rFonts w:ascii="Times New Roman" w:hAnsi="Times New Roman" w:cs="Times New Roman"/>
        </w:rPr>
        <w:t>Bessingham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Myller</w:t>
      </w:r>
      <w:proofErr w:type="spellEnd"/>
      <w:r>
        <w:rPr>
          <w:rFonts w:ascii="Times New Roman" w:hAnsi="Times New Roman" w:cs="Times New Roman"/>
        </w:rPr>
        <w:t xml:space="preserve"> of Aldborough(q.v.)</w:t>
      </w:r>
    </w:p>
    <w:p w:rsidR="00BA4C2C" w:rsidRDefault="00BA4C2C" w:rsidP="00BA4C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made a plaint of debt against him.</w:t>
      </w:r>
    </w:p>
    <w:p w:rsidR="00BA4C2C" w:rsidRDefault="00BA4C2C" w:rsidP="00BA4C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BA4C2C" w:rsidRDefault="00BA4C2C" w:rsidP="00BA4C2C">
      <w:pPr>
        <w:rPr>
          <w:rFonts w:ascii="Times New Roman" w:hAnsi="Times New Roman" w:cs="Times New Roman"/>
        </w:rPr>
      </w:pPr>
    </w:p>
    <w:p w:rsidR="00BA4C2C" w:rsidRDefault="00BA4C2C" w:rsidP="00BA4C2C">
      <w:pPr>
        <w:rPr>
          <w:rFonts w:ascii="Times New Roman" w:hAnsi="Times New Roman" w:cs="Times New Roman"/>
        </w:rPr>
      </w:pPr>
    </w:p>
    <w:p w:rsidR="00BA4C2C" w:rsidRDefault="00BA4C2C" w:rsidP="00BA4C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2017</w:t>
      </w:r>
    </w:p>
    <w:p w:rsidR="006B2F86" w:rsidRPr="00E71FC3" w:rsidRDefault="00BA4C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C2C" w:rsidRDefault="00BA4C2C" w:rsidP="00E71FC3">
      <w:r>
        <w:separator/>
      </w:r>
    </w:p>
  </w:endnote>
  <w:endnote w:type="continuationSeparator" w:id="0">
    <w:p w:rsidR="00BA4C2C" w:rsidRDefault="00BA4C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C2C" w:rsidRDefault="00BA4C2C" w:rsidP="00E71FC3">
      <w:r>
        <w:separator/>
      </w:r>
    </w:p>
  </w:footnote>
  <w:footnote w:type="continuationSeparator" w:id="0">
    <w:p w:rsidR="00BA4C2C" w:rsidRDefault="00BA4C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C2C"/>
    <w:rsid w:val="001A7C09"/>
    <w:rsid w:val="00577BD5"/>
    <w:rsid w:val="00656CBA"/>
    <w:rsid w:val="006A1F77"/>
    <w:rsid w:val="00733BE7"/>
    <w:rsid w:val="00AB52E8"/>
    <w:rsid w:val="00B16D3F"/>
    <w:rsid w:val="00BA4C2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157772-DCC0-4DB0-B4E8-6CA654A5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A4C2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2017-02-15T19:46:00Z</dcterms:created>
  <dcterms:modified xsi:type="dcterms:W3CDTF">2017-02-15T19:50:00Z</dcterms:modified>
</cp:coreProperties>
</file>