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424DD2" w14:textId="77777777" w:rsidR="00EA71EB" w:rsidRDefault="00EA71EB" w:rsidP="00EA71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Lucy CROWELAND</w:t>
      </w:r>
      <w:r>
        <w:rPr>
          <w:rFonts w:ascii="Times New Roman" w:hAnsi="Times New Roman" w:cs="Times New Roman"/>
        </w:rPr>
        <w:t xml:space="preserve">       (fl.1483)</w:t>
      </w:r>
    </w:p>
    <w:p w14:paraId="17B053AC" w14:textId="77777777" w:rsidR="00EA71EB" w:rsidRDefault="00EA71EB" w:rsidP="00EA71EB">
      <w:pPr>
        <w:rPr>
          <w:rFonts w:ascii="Times New Roman" w:hAnsi="Times New Roman" w:cs="Times New Roman"/>
        </w:rPr>
      </w:pPr>
    </w:p>
    <w:p w14:paraId="6286B3FD" w14:textId="77777777" w:rsidR="00EA71EB" w:rsidRDefault="00EA71EB" w:rsidP="00EA71EB">
      <w:pPr>
        <w:rPr>
          <w:rFonts w:ascii="Times New Roman" w:hAnsi="Times New Roman" w:cs="Times New Roman"/>
        </w:rPr>
      </w:pPr>
    </w:p>
    <w:p w14:paraId="64B3EE30" w14:textId="77777777" w:rsidR="00EA71EB" w:rsidRDefault="00EA71EB" w:rsidP="00EA71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John(q.v.).</w:t>
      </w:r>
    </w:p>
    <w:p w14:paraId="65C59C40" w14:textId="77777777" w:rsidR="00EA71EB" w:rsidRDefault="00EA71EB" w:rsidP="00EA71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690823E8" w14:textId="77777777" w:rsidR="00EA71EB" w:rsidRDefault="00EA71EB" w:rsidP="00EA71EB">
      <w:pPr>
        <w:rPr>
          <w:rFonts w:ascii="Times New Roman" w:hAnsi="Times New Roman" w:cs="Times New Roman"/>
        </w:rPr>
      </w:pPr>
    </w:p>
    <w:p w14:paraId="78566141" w14:textId="77777777" w:rsidR="00EA71EB" w:rsidRDefault="00EA71EB" w:rsidP="00EA71EB">
      <w:pPr>
        <w:rPr>
          <w:rFonts w:ascii="Times New Roman" w:hAnsi="Times New Roman" w:cs="Times New Roman"/>
        </w:rPr>
      </w:pPr>
    </w:p>
    <w:p w14:paraId="24DE02FC" w14:textId="77777777" w:rsidR="00EA71EB" w:rsidRDefault="00EA71EB" w:rsidP="00EA71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They made a plaint of disseisin de </w:t>
      </w:r>
      <w:proofErr w:type="spellStart"/>
      <w:r>
        <w:rPr>
          <w:rFonts w:ascii="Times New Roman" w:hAnsi="Times New Roman" w:cs="Times New Roman"/>
        </w:rPr>
        <w:t>quibus</w:t>
      </w:r>
      <w:proofErr w:type="spellEnd"/>
      <w:r>
        <w:rPr>
          <w:rFonts w:ascii="Times New Roman" w:hAnsi="Times New Roman" w:cs="Times New Roman"/>
        </w:rPr>
        <w:t xml:space="preserve">  against Sir Richard Verney(q.v.),</w:t>
      </w:r>
    </w:p>
    <w:p w14:paraId="74254780" w14:textId="77777777" w:rsidR="00EA71EB" w:rsidRDefault="00EA71EB" w:rsidP="00EA71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Beaufitz</w:t>
      </w:r>
      <w:proofErr w:type="spellEnd"/>
      <w:r>
        <w:rPr>
          <w:rFonts w:ascii="Times New Roman" w:hAnsi="Times New Roman" w:cs="Times New Roman"/>
        </w:rPr>
        <w:t>(q.v.) and John Hall(q.v.).   (ibid.)</w:t>
      </w:r>
    </w:p>
    <w:p w14:paraId="5534DE0E" w14:textId="77777777" w:rsidR="00EA71EB" w:rsidRDefault="00EA71EB" w:rsidP="00EA71EB">
      <w:pPr>
        <w:rPr>
          <w:rFonts w:ascii="Times New Roman" w:hAnsi="Times New Roman" w:cs="Times New Roman"/>
        </w:rPr>
      </w:pPr>
    </w:p>
    <w:p w14:paraId="68378FEE" w14:textId="77777777" w:rsidR="00EA71EB" w:rsidRDefault="00EA71EB" w:rsidP="00EA71EB">
      <w:pPr>
        <w:rPr>
          <w:rFonts w:ascii="Times New Roman" w:hAnsi="Times New Roman" w:cs="Times New Roman"/>
        </w:rPr>
      </w:pPr>
    </w:p>
    <w:p w14:paraId="36999D4A" w14:textId="77777777" w:rsidR="00EA71EB" w:rsidRDefault="00EA71EB" w:rsidP="00EA71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October 2019</w:t>
      </w:r>
    </w:p>
    <w:p w14:paraId="16A02D88" w14:textId="77777777" w:rsidR="006B2F86" w:rsidRPr="00E71FC3" w:rsidRDefault="00EA71E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2D705D" w14:textId="77777777" w:rsidR="00EA71EB" w:rsidRDefault="00EA71EB" w:rsidP="00E71FC3">
      <w:r>
        <w:separator/>
      </w:r>
    </w:p>
  </w:endnote>
  <w:endnote w:type="continuationSeparator" w:id="0">
    <w:p w14:paraId="5CDEAC1A" w14:textId="77777777" w:rsidR="00EA71EB" w:rsidRDefault="00EA71E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F87BE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FF6A4A" w14:textId="77777777" w:rsidR="00EA71EB" w:rsidRDefault="00EA71EB" w:rsidP="00E71FC3">
      <w:r>
        <w:separator/>
      </w:r>
    </w:p>
  </w:footnote>
  <w:footnote w:type="continuationSeparator" w:id="0">
    <w:p w14:paraId="0BEBD292" w14:textId="77777777" w:rsidR="00EA71EB" w:rsidRDefault="00EA71E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1E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71E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7210B"/>
  <w15:chartTrackingRefBased/>
  <w15:docId w15:val="{0C9161EF-4F02-4DDE-8836-E3E5FC219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1E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2019-11-12T20:16:00Z</dcterms:created>
  <dcterms:modified xsi:type="dcterms:W3CDTF">2019-11-12T20:16:00Z</dcterms:modified>
</cp:coreProperties>
</file>