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499BA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CROWELAND</w:t>
      </w:r>
      <w:r>
        <w:rPr>
          <w:rFonts w:ascii="Times New Roman" w:hAnsi="Times New Roman" w:cs="Times New Roman"/>
        </w:rPr>
        <w:t xml:space="preserve">      (fl.1483)</w:t>
      </w:r>
    </w:p>
    <w:p w14:paraId="057A3A1C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3D13E6DD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3F8C89F2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Lucy(q.v.).</w:t>
      </w:r>
    </w:p>
    <w:p w14:paraId="0D94E4B4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2416946D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1148D492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320F96A5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They made a plaint of disseisin de </w:t>
      </w:r>
      <w:proofErr w:type="spellStart"/>
      <w:r>
        <w:rPr>
          <w:rFonts w:ascii="Times New Roman" w:hAnsi="Times New Roman" w:cs="Times New Roman"/>
        </w:rPr>
        <w:t>quibus</w:t>
      </w:r>
      <w:proofErr w:type="spellEnd"/>
      <w:r>
        <w:rPr>
          <w:rFonts w:ascii="Times New Roman" w:hAnsi="Times New Roman" w:cs="Times New Roman"/>
        </w:rPr>
        <w:t xml:space="preserve">  against Sir Richard Verney(q.v.),</w:t>
      </w:r>
    </w:p>
    <w:p w14:paraId="1B12F4DC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Beaufitz</w:t>
      </w:r>
      <w:proofErr w:type="spellEnd"/>
      <w:r>
        <w:rPr>
          <w:rFonts w:ascii="Times New Roman" w:hAnsi="Times New Roman" w:cs="Times New Roman"/>
        </w:rPr>
        <w:t>(q.v.) and John Hall(q.v.).   (ibid.)</w:t>
      </w:r>
    </w:p>
    <w:p w14:paraId="41486940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11FA811D" w14:textId="77777777" w:rsidR="00B216F0" w:rsidRDefault="00B216F0" w:rsidP="00B216F0">
      <w:pPr>
        <w:rPr>
          <w:rFonts w:ascii="Times New Roman" w:hAnsi="Times New Roman" w:cs="Times New Roman"/>
        </w:rPr>
      </w:pPr>
    </w:p>
    <w:p w14:paraId="5237E63D" w14:textId="77777777" w:rsidR="00B216F0" w:rsidRDefault="00B216F0" w:rsidP="00B21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29A9096B" w14:textId="77777777" w:rsidR="006B2F86" w:rsidRPr="00E71FC3" w:rsidRDefault="00B216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0EB35" w14:textId="77777777" w:rsidR="00B216F0" w:rsidRDefault="00B216F0" w:rsidP="00E71FC3">
      <w:r>
        <w:separator/>
      </w:r>
    </w:p>
  </w:endnote>
  <w:endnote w:type="continuationSeparator" w:id="0">
    <w:p w14:paraId="62094D09" w14:textId="77777777" w:rsidR="00B216F0" w:rsidRDefault="00B216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73D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B059E" w14:textId="77777777" w:rsidR="00B216F0" w:rsidRDefault="00B216F0" w:rsidP="00E71FC3">
      <w:r>
        <w:separator/>
      </w:r>
    </w:p>
  </w:footnote>
  <w:footnote w:type="continuationSeparator" w:id="0">
    <w:p w14:paraId="71DBE485" w14:textId="77777777" w:rsidR="00B216F0" w:rsidRDefault="00B216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F0"/>
    <w:rsid w:val="001A7C09"/>
    <w:rsid w:val="00577BD5"/>
    <w:rsid w:val="00656CBA"/>
    <w:rsid w:val="006A1F77"/>
    <w:rsid w:val="00733BE7"/>
    <w:rsid w:val="00AB52E8"/>
    <w:rsid w:val="00B16D3F"/>
    <w:rsid w:val="00B216F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A8C2"/>
  <w15:chartTrackingRefBased/>
  <w15:docId w15:val="{BF265F3C-363F-4DDA-B73C-1858A013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6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2019-11-12T20:14:00Z</dcterms:created>
  <dcterms:modified xsi:type="dcterms:W3CDTF">2019-11-12T20:15:00Z</dcterms:modified>
</cp:coreProperties>
</file>