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E6E" w:rsidRDefault="00F70E6E" w:rsidP="00F7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CROWEFORTH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70E6E" w:rsidRDefault="00F70E6E" w:rsidP="00F7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F70E6E" w:rsidRDefault="00F70E6E" w:rsidP="00F70E6E">
      <w:pPr>
        <w:rPr>
          <w:rFonts w:ascii="Times New Roman" w:hAnsi="Times New Roman" w:cs="Times New Roman"/>
        </w:rPr>
      </w:pPr>
    </w:p>
    <w:p w:rsidR="00F70E6E" w:rsidRDefault="00F70E6E" w:rsidP="00F70E6E">
      <w:pPr>
        <w:rPr>
          <w:rFonts w:ascii="Times New Roman" w:hAnsi="Times New Roman" w:cs="Times New Roman"/>
        </w:rPr>
      </w:pPr>
    </w:p>
    <w:p w:rsidR="00F70E6E" w:rsidRDefault="00F70E6E" w:rsidP="00F7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Belle of </w:t>
      </w:r>
      <w:proofErr w:type="spellStart"/>
      <w:r>
        <w:rPr>
          <w:rFonts w:ascii="Times New Roman" w:hAnsi="Times New Roman" w:cs="Times New Roman"/>
        </w:rPr>
        <w:t>Benacre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F70E6E" w:rsidRDefault="00F70E6E" w:rsidP="00F7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70E6E" w:rsidRDefault="00F70E6E" w:rsidP="00F70E6E">
      <w:pPr>
        <w:rPr>
          <w:rFonts w:ascii="Times New Roman" w:hAnsi="Times New Roman" w:cs="Times New Roman"/>
        </w:rPr>
      </w:pPr>
    </w:p>
    <w:p w:rsidR="00F70E6E" w:rsidRDefault="00F70E6E" w:rsidP="00F70E6E">
      <w:pPr>
        <w:rPr>
          <w:rFonts w:ascii="Times New Roman" w:hAnsi="Times New Roman" w:cs="Times New Roman"/>
        </w:rPr>
      </w:pPr>
    </w:p>
    <w:p w:rsidR="00F70E6E" w:rsidRDefault="00F70E6E" w:rsidP="00F7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August 2017</w:t>
      </w:r>
    </w:p>
    <w:p w:rsidR="006B2F86" w:rsidRPr="00E71FC3" w:rsidRDefault="00F70E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E6E" w:rsidRDefault="00F70E6E" w:rsidP="00E71FC3">
      <w:r>
        <w:separator/>
      </w:r>
    </w:p>
  </w:endnote>
  <w:endnote w:type="continuationSeparator" w:id="0">
    <w:p w:rsidR="00F70E6E" w:rsidRDefault="00F70E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E6E" w:rsidRDefault="00F70E6E" w:rsidP="00E71FC3">
      <w:r>
        <w:separator/>
      </w:r>
    </w:p>
  </w:footnote>
  <w:footnote w:type="continuationSeparator" w:id="0">
    <w:p w:rsidR="00F70E6E" w:rsidRDefault="00F70E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6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1FB89-318B-4680-BA31-55B6BDB3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0E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2017-08-29T21:39:00Z</dcterms:created>
  <dcterms:modified xsi:type="dcterms:W3CDTF">2017-08-29T21:39:00Z</dcterms:modified>
</cp:coreProperties>
</file>