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D41" w:rsidRDefault="00702D41" w:rsidP="00702D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CROWEFORD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02D41" w:rsidRDefault="00702D41" w:rsidP="00702D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 xml:space="preserve"> Strand, London. Parish clerk.</w:t>
      </w:r>
    </w:p>
    <w:p w:rsidR="00702D41" w:rsidRDefault="00702D41" w:rsidP="00702D41">
      <w:pPr>
        <w:rPr>
          <w:rFonts w:ascii="Times New Roman" w:hAnsi="Times New Roman" w:cs="Times New Roman"/>
        </w:rPr>
      </w:pPr>
    </w:p>
    <w:p w:rsidR="00702D41" w:rsidRDefault="00702D41" w:rsidP="00702D41">
      <w:pPr>
        <w:rPr>
          <w:rFonts w:ascii="Times New Roman" w:hAnsi="Times New Roman" w:cs="Times New Roman"/>
        </w:rPr>
      </w:pPr>
    </w:p>
    <w:p w:rsidR="00702D41" w:rsidRDefault="00702D41" w:rsidP="00702D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</w:t>
      </w:r>
    </w:p>
    <w:p w:rsidR="00702D41" w:rsidRDefault="00702D41" w:rsidP="00702D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8 others.</w:t>
      </w:r>
    </w:p>
    <w:p w:rsidR="00702D41" w:rsidRDefault="00702D41" w:rsidP="00702D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02D41" w:rsidRDefault="00702D41" w:rsidP="00702D41">
      <w:pPr>
        <w:rPr>
          <w:rFonts w:ascii="Times New Roman" w:hAnsi="Times New Roman" w:cs="Times New Roman"/>
        </w:rPr>
      </w:pPr>
    </w:p>
    <w:p w:rsidR="00702D41" w:rsidRDefault="00702D41" w:rsidP="00702D41">
      <w:pPr>
        <w:rPr>
          <w:rFonts w:ascii="Times New Roman" w:hAnsi="Times New Roman" w:cs="Times New Roman"/>
        </w:rPr>
      </w:pPr>
    </w:p>
    <w:p w:rsidR="00702D41" w:rsidRDefault="00702D41" w:rsidP="00702D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2018</w:t>
      </w:r>
    </w:p>
    <w:p w:rsidR="006B2F86" w:rsidRPr="00E71FC3" w:rsidRDefault="00702D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D41" w:rsidRDefault="00702D41" w:rsidP="00E71FC3">
      <w:r>
        <w:separator/>
      </w:r>
    </w:p>
  </w:endnote>
  <w:endnote w:type="continuationSeparator" w:id="0">
    <w:p w:rsidR="00702D41" w:rsidRDefault="00702D4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D41" w:rsidRDefault="00702D41" w:rsidP="00E71FC3">
      <w:r>
        <w:separator/>
      </w:r>
    </w:p>
  </w:footnote>
  <w:footnote w:type="continuationSeparator" w:id="0">
    <w:p w:rsidR="00702D41" w:rsidRDefault="00702D4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41"/>
    <w:rsid w:val="001A7C09"/>
    <w:rsid w:val="00577BD5"/>
    <w:rsid w:val="00656CBA"/>
    <w:rsid w:val="006A1F77"/>
    <w:rsid w:val="00702D4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838704-6D3B-4B70-ACBF-4A068198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D4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02D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2018-01-24T16:27:00Z</dcterms:created>
  <dcterms:modified xsi:type="dcterms:W3CDTF">2018-01-24T16:28:00Z</dcterms:modified>
</cp:coreProperties>
</file>