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AF681F" w14:textId="77777777" w:rsidR="00740AF4" w:rsidRDefault="00740AF4" w:rsidP="00740A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CROWEFORD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93A4DB3" w14:textId="77777777" w:rsidR="00740AF4" w:rsidRDefault="00740AF4" w:rsidP="00740A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Hayes, Middlesex. Holy water clerk.</w:t>
      </w:r>
    </w:p>
    <w:p w14:paraId="1CC376BD" w14:textId="77777777" w:rsidR="00740AF4" w:rsidRDefault="00740AF4" w:rsidP="00740AF4">
      <w:pPr>
        <w:rPr>
          <w:rFonts w:ascii="Times New Roman" w:hAnsi="Times New Roman" w:cs="Times New Roman"/>
        </w:rPr>
      </w:pPr>
    </w:p>
    <w:p w14:paraId="11AEF8AB" w14:textId="77777777" w:rsidR="00740AF4" w:rsidRDefault="00740AF4" w:rsidP="00740AF4">
      <w:pPr>
        <w:rPr>
          <w:rFonts w:ascii="Times New Roman" w:hAnsi="Times New Roman" w:cs="Times New Roman"/>
        </w:rPr>
      </w:pPr>
    </w:p>
    <w:p w14:paraId="008680F5" w14:textId="77777777" w:rsidR="00740AF4" w:rsidRDefault="00740AF4" w:rsidP="00740A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Richard Okyngton(q.v.) brought a plaint of debt against him, Elizabeth</w:t>
      </w:r>
    </w:p>
    <w:p w14:paraId="430DD965" w14:textId="77777777" w:rsidR="00740AF4" w:rsidRDefault="00740AF4" w:rsidP="00740AF4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Mores of Cambridge(q.v.), John Mores of Clapthorn, Northamptonshire(q.v.) and Richard Edmond of London, gentleman(q.v.).</w:t>
      </w:r>
    </w:p>
    <w:p w14:paraId="0559DFD9" w14:textId="77777777" w:rsidR="00740AF4" w:rsidRDefault="00740AF4" w:rsidP="00740A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3608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3ED32D7" w14:textId="77777777" w:rsidR="00740AF4" w:rsidRDefault="00740AF4" w:rsidP="00740AF4">
      <w:pPr>
        <w:rPr>
          <w:rFonts w:ascii="Times New Roman" w:hAnsi="Times New Roman" w:cs="Times New Roman"/>
        </w:rPr>
      </w:pPr>
    </w:p>
    <w:p w14:paraId="1DC445FD" w14:textId="77777777" w:rsidR="00740AF4" w:rsidRDefault="00740AF4" w:rsidP="00740AF4">
      <w:pPr>
        <w:rPr>
          <w:rFonts w:ascii="Times New Roman" w:hAnsi="Times New Roman" w:cs="Times New Roman"/>
        </w:rPr>
      </w:pPr>
    </w:p>
    <w:p w14:paraId="0DBDB342" w14:textId="77777777" w:rsidR="00740AF4" w:rsidRDefault="00740AF4" w:rsidP="00740A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August 2018</w:t>
      </w:r>
    </w:p>
    <w:p w14:paraId="4192B53B" w14:textId="77777777" w:rsidR="006B2F86" w:rsidRPr="00E71FC3" w:rsidRDefault="00740AF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7C7213" w14:textId="77777777" w:rsidR="00740AF4" w:rsidRDefault="00740AF4" w:rsidP="00E71FC3">
      <w:r>
        <w:separator/>
      </w:r>
    </w:p>
  </w:endnote>
  <w:endnote w:type="continuationSeparator" w:id="0">
    <w:p w14:paraId="1A08811A" w14:textId="77777777" w:rsidR="00740AF4" w:rsidRDefault="00740AF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F98D2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B26D32" w14:textId="77777777" w:rsidR="00740AF4" w:rsidRDefault="00740AF4" w:rsidP="00E71FC3">
      <w:r>
        <w:separator/>
      </w:r>
    </w:p>
  </w:footnote>
  <w:footnote w:type="continuationSeparator" w:id="0">
    <w:p w14:paraId="4E0C47D3" w14:textId="77777777" w:rsidR="00740AF4" w:rsidRDefault="00740AF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AF4"/>
    <w:rsid w:val="001A7C09"/>
    <w:rsid w:val="00577BD5"/>
    <w:rsid w:val="00656CBA"/>
    <w:rsid w:val="006A1F77"/>
    <w:rsid w:val="00733BE7"/>
    <w:rsid w:val="00740AF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FF927"/>
  <w15:chartTrackingRefBased/>
  <w15:docId w15:val="{B6168940-25D3-49D5-979A-2CFC0FC74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0AF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40A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2018-09-13T18:16:00Z</dcterms:created>
  <dcterms:modified xsi:type="dcterms:W3CDTF">2018-09-13T18:17:00Z</dcterms:modified>
</cp:coreProperties>
</file>