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174F3" w14:textId="77777777" w:rsidR="00AE7577" w:rsidRDefault="00AE7577" w:rsidP="00AE7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CROWEFORD</w:t>
      </w:r>
      <w:r>
        <w:rPr>
          <w:rFonts w:ascii="Times New Roman" w:hAnsi="Times New Roman" w:cs="Times New Roman"/>
        </w:rPr>
        <w:t xml:space="preserve">      (fl.1483)</w:t>
      </w:r>
    </w:p>
    <w:p w14:paraId="7A306C4F" w14:textId="77777777" w:rsidR="00AE7577" w:rsidRDefault="00AE7577" w:rsidP="00AE7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2EB81154" w14:textId="77777777" w:rsidR="00AE7577" w:rsidRDefault="00AE7577" w:rsidP="00AE7577">
      <w:pPr>
        <w:rPr>
          <w:rFonts w:ascii="Times New Roman" w:hAnsi="Times New Roman" w:cs="Times New Roman"/>
        </w:rPr>
      </w:pPr>
    </w:p>
    <w:p w14:paraId="667D9C74" w14:textId="77777777" w:rsidR="00AE7577" w:rsidRDefault="00AE7577" w:rsidP="00AE7577">
      <w:pPr>
        <w:rPr>
          <w:rFonts w:ascii="Times New Roman" w:hAnsi="Times New Roman" w:cs="Times New Roman"/>
        </w:rPr>
      </w:pPr>
    </w:p>
    <w:p w14:paraId="7BE7FF47" w14:textId="77777777" w:rsidR="00AE7577" w:rsidRDefault="00AE7577" w:rsidP="00AE7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Botsweyn</w:t>
      </w:r>
      <w:proofErr w:type="spellEnd"/>
      <w:r>
        <w:rPr>
          <w:rFonts w:ascii="Times New Roman" w:hAnsi="Times New Roman" w:cs="Times New Roman"/>
        </w:rPr>
        <w:t xml:space="preserve"> of Beccles,</w:t>
      </w:r>
    </w:p>
    <w:p w14:paraId="0E3951A3" w14:textId="77777777" w:rsidR="00AE7577" w:rsidRDefault="00AE7577" w:rsidP="00AE7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Suffolk(q.v.), Robert </w:t>
      </w:r>
      <w:proofErr w:type="spellStart"/>
      <w:r>
        <w:rPr>
          <w:rFonts w:ascii="Times New Roman" w:hAnsi="Times New Roman" w:cs="Times New Roman"/>
        </w:rPr>
        <w:t>Wylde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Kissinglond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Bysshop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47FDA405" w14:textId="77777777" w:rsidR="00AE7577" w:rsidRDefault="00AE7577" w:rsidP="00AE7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Baldeswell</w:t>
      </w:r>
      <w:proofErr w:type="spellEnd"/>
      <w:r>
        <w:rPr>
          <w:rFonts w:ascii="Times New Roman" w:hAnsi="Times New Roman" w:cs="Times New Roman"/>
        </w:rPr>
        <w:t xml:space="preserve">, Norfolk(q.v.), and Richard Barker of </w:t>
      </w:r>
      <w:proofErr w:type="spellStart"/>
      <w:r>
        <w:rPr>
          <w:rFonts w:ascii="Times New Roman" w:hAnsi="Times New Roman" w:cs="Times New Roman"/>
        </w:rPr>
        <w:t>Wangford</w:t>
      </w:r>
      <w:proofErr w:type="spellEnd"/>
      <w:r>
        <w:rPr>
          <w:rFonts w:ascii="Times New Roman" w:hAnsi="Times New Roman" w:cs="Times New Roman"/>
        </w:rPr>
        <w:t>, Suffolk(q.v.).</w:t>
      </w:r>
    </w:p>
    <w:p w14:paraId="688A2A6E" w14:textId="77777777" w:rsidR="00AE7577" w:rsidRDefault="00AE7577" w:rsidP="00AE7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78ABD44" w14:textId="77777777" w:rsidR="00AE7577" w:rsidRDefault="00AE7577" w:rsidP="00AE7577">
      <w:pPr>
        <w:rPr>
          <w:rFonts w:ascii="Times New Roman" w:hAnsi="Times New Roman" w:cs="Times New Roman"/>
        </w:rPr>
      </w:pPr>
    </w:p>
    <w:p w14:paraId="408BA47B" w14:textId="77777777" w:rsidR="00AE7577" w:rsidRDefault="00AE7577" w:rsidP="00AE7577">
      <w:pPr>
        <w:rPr>
          <w:rFonts w:ascii="Times New Roman" w:hAnsi="Times New Roman" w:cs="Times New Roman"/>
        </w:rPr>
      </w:pPr>
    </w:p>
    <w:p w14:paraId="4831E72A" w14:textId="77777777" w:rsidR="00AE7577" w:rsidRDefault="00AE7577" w:rsidP="00AE75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</w:p>
    <w:p w14:paraId="1C2701CB" w14:textId="77777777" w:rsidR="006B2F86" w:rsidRPr="00E71FC3" w:rsidRDefault="00AE75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12271A" w14:textId="77777777" w:rsidR="00AE7577" w:rsidRDefault="00AE7577" w:rsidP="00E71FC3">
      <w:r>
        <w:separator/>
      </w:r>
    </w:p>
  </w:endnote>
  <w:endnote w:type="continuationSeparator" w:id="0">
    <w:p w14:paraId="6E2B1D56" w14:textId="77777777" w:rsidR="00AE7577" w:rsidRDefault="00AE75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C71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C8D75" w14:textId="77777777" w:rsidR="00AE7577" w:rsidRDefault="00AE7577" w:rsidP="00E71FC3">
      <w:r>
        <w:separator/>
      </w:r>
    </w:p>
  </w:footnote>
  <w:footnote w:type="continuationSeparator" w:id="0">
    <w:p w14:paraId="55124D7B" w14:textId="77777777" w:rsidR="00AE7577" w:rsidRDefault="00AE75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77"/>
    <w:rsid w:val="001A7C09"/>
    <w:rsid w:val="00577BD5"/>
    <w:rsid w:val="00656CBA"/>
    <w:rsid w:val="006A1F77"/>
    <w:rsid w:val="00733BE7"/>
    <w:rsid w:val="00AB52E8"/>
    <w:rsid w:val="00AE7577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A680E"/>
  <w15:chartTrackingRefBased/>
  <w15:docId w15:val="{849126E3-D91F-4374-A6EA-C2DB417B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5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2019-11-11T22:01:00Z</dcterms:created>
  <dcterms:modified xsi:type="dcterms:W3CDTF">2019-11-11T22:06:00Z</dcterms:modified>
</cp:coreProperties>
</file>