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9D1" w:rsidRDefault="008E79D1" w:rsidP="008E79D1">
      <w:pPr>
        <w:pStyle w:val="NoSpacing"/>
      </w:pPr>
      <w:r>
        <w:rPr>
          <w:u w:val="single"/>
        </w:rPr>
        <w:t>Henry CROWED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E79D1" w:rsidRDefault="008E79D1" w:rsidP="008E79D1">
      <w:pPr>
        <w:pStyle w:val="NoSpacing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8E79D1" w:rsidRDefault="008E79D1" w:rsidP="008E79D1">
      <w:pPr>
        <w:pStyle w:val="NoSpacing"/>
      </w:pPr>
    </w:p>
    <w:p w:rsidR="008E79D1" w:rsidRDefault="008E79D1" w:rsidP="008E79D1">
      <w:pPr>
        <w:pStyle w:val="NoSpacing"/>
      </w:pPr>
    </w:p>
    <w:p w:rsidR="008E79D1" w:rsidRDefault="008E79D1" w:rsidP="008E79D1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 1446-52 p.370)</w:t>
      </w:r>
    </w:p>
    <w:p w:rsidR="008E79D1" w:rsidRDefault="008E79D1" w:rsidP="008E79D1">
      <w:pPr>
        <w:pStyle w:val="NoSpacing"/>
      </w:pPr>
    </w:p>
    <w:p w:rsidR="008E79D1" w:rsidRDefault="008E79D1" w:rsidP="008E79D1">
      <w:pPr>
        <w:pStyle w:val="NoSpacing"/>
      </w:pPr>
    </w:p>
    <w:p w:rsidR="006B2F86" w:rsidRPr="008E79D1" w:rsidRDefault="008E79D1" w:rsidP="008E79D1">
      <w:pPr>
        <w:pStyle w:val="NoSpacing"/>
      </w:pPr>
      <w:r>
        <w:t>21 January 2017</w:t>
      </w:r>
      <w:bookmarkStart w:id="0" w:name="_GoBack"/>
      <w:bookmarkEnd w:id="0"/>
    </w:p>
    <w:sectPr w:rsidR="006B2F86" w:rsidRPr="008E79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9D1" w:rsidRDefault="008E79D1" w:rsidP="00E71FC3">
      <w:pPr>
        <w:spacing w:after="0" w:line="240" w:lineRule="auto"/>
      </w:pPr>
      <w:r>
        <w:separator/>
      </w:r>
    </w:p>
  </w:endnote>
  <w:endnote w:type="continuationSeparator" w:id="0">
    <w:p w:rsidR="008E79D1" w:rsidRDefault="008E79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9D1" w:rsidRDefault="008E79D1" w:rsidP="00E71FC3">
      <w:pPr>
        <w:spacing w:after="0" w:line="240" w:lineRule="auto"/>
      </w:pPr>
      <w:r>
        <w:separator/>
      </w:r>
    </w:p>
  </w:footnote>
  <w:footnote w:type="continuationSeparator" w:id="0">
    <w:p w:rsidR="008E79D1" w:rsidRDefault="008E79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9D1"/>
    <w:rsid w:val="001A7C09"/>
    <w:rsid w:val="00577BD5"/>
    <w:rsid w:val="00656CBA"/>
    <w:rsid w:val="006A1F77"/>
    <w:rsid w:val="00733BE7"/>
    <w:rsid w:val="008E79D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D4DB4"/>
  <w15:chartTrackingRefBased/>
  <w15:docId w15:val="{25E4FD34-5091-477D-873D-2843BB73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2017-01-21T13:38:00Z</dcterms:created>
  <dcterms:modified xsi:type="dcterms:W3CDTF">2017-01-21T13:40:00Z</dcterms:modified>
</cp:coreProperties>
</file>