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736CD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CROWECHE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fl.1448)</w:t>
      </w:r>
    </w:p>
    <w:p w14:paraId="581E1184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Holbrook, Suffolk. Millwright.</w:t>
      </w:r>
    </w:p>
    <w:p w14:paraId="1492D3E4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</w:p>
    <w:p w14:paraId="5FD78A9F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</w:p>
    <w:p w14:paraId="6AEDE9D3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1448</w:t>
      </w:r>
      <w:r>
        <w:rPr>
          <w:rFonts w:cs="Times New Roman"/>
          <w:szCs w:val="24"/>
          <w:lang w:val="en-GB"/>
        </w:rPr>
        <w:tab/>
        <w:t xml:space="preserve">Katherine </w:t>
      </w:r>
      <w:proofErr w:type="spellStart"/>
      <w:r>
        <w:rPr>
          <w:rFonts w:cs="Times New Roman"/>
          <w:szCs w:val="24"/>
          <w:lang w:val="en-GB"/>
        </w:rPr>
        <w:t>Fastolff</w:t>
      </w:r>
      <w:proofErr w:type="spellEnd"/>
      <w:r>
        <w:rPr>
          <w:rFonts w:cs="Times New Roman"/>
          <w:szCs w:val="24"/>
          <w:lang w:val="en-GB"/>
        </w:rPr>
        <w:t xml:space="preserve">(q.v.) and Richard </w:t>
      </w:r>
      <w:proofErr w:type="spellStart"/>
      <w:r>
        <w:rPr>
          <w:rFonts w:cs="Times New Roman"/>
          <w:szCs w:val="24"/>
          <w:lang w:val="en-GB"/>
        </w:rPr>
        <w:t>Dokett</w:t>
      </w:r>
      <w:proofErr w:type="spellEnd"/>
      <w:r>
        <w:rPr>
          <w:rFonts w:cs="Times New Roman"/>
          <w:szCs w:val="24"/>
          <w:lang w:val="en-GB"/>
        </w:rPr>
        <w:t>(q.v.) brought a plaint of debt against</w:t>
      </w:r>
    </w:p>
    <w:p w14:paraId="44302B5A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three others.</w:t>
      </w:r>
    </w:p>
    <w:p w14:paraId="06FC0486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D464094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</w:p>
    <w:p w14:paraId="5B283492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</w:p>
    <w:p w14:paraId="3075B7D5" w14:textId="77777777" w:rsidR="008E2660" w:rsidRDefault="008E2660" w:rsidP="008E266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November 2023</w:t>
      </w:r>
    </w:p>
    <w:p w14:paraId="54AEFC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FB5F0" w14:textId="77777777" w:rsidR="008E2660" w:rsidRDefault="008E2660" w:rsidP="009139A6">
      <w:r>
        <w:separator/>
      </w:r>
    </w:p>
  </w:endnote>
  <w:endnote w:type="continuationSeparator" w:id="0">
    <w:p w14:paraId="28BFD175" w14:textId="77777777" w:rsidR="008E2660" w:rsidRDefault="008E26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89D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B35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76D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96806" w14:textId="77777777" w:rsidR="008E2660" w:rsidRDefault="008E2660" w:rsidP="009139A6">
      <w:r>
        <w:separator/>
      </w:r>
    </w:p>
  </w:footnote>
  <w:footnote w:type="continuationSeparator" w:id="0">
    <w:p w14:paraId="20291071" w14:textId="77777777" w:rsidR="008E2660" w:rsidRDefault="008E26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B1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749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BAB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60"/>
    <w:rsid w:val="000666E0"/>
    <w:rsid w:val="002510B7"/>
    <w:rsid w:val="005C130B"/>
    <w:rsid w:val="00826F5C"/>
    <w:rsid w:val="008E266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A3024"/>
  <w15:chartTrackingRefBased/>
  <w15:docId w15:val="{C1EE0383-F5E1-4F95-ACF8-0A47A1ED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26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2023-12-02T19:21:00Z</dcterms:created>
  <dcterms:modified xsi:type="dcterms:W3CDTF">2023-12-02T19:22:00Z</dcterms:modified>
</cp:coreProperties>
</file>