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6E937" w14:textId="77777777" w:rsidR="002C78B3" w:rsidRDefault="002C78B3" w:rsidP="002C78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CROWDE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fl.1458)</w:t>
      </w:r>
    </w:p>
    <w:p w14:paraId="473DD0E6" w14:textId="77777777" w:rsidR="002C78B3" w:rsidRDefault="002C78B3" w:rsidP="002C78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Pewterer.</w:t>
      </w:r>
    </w:p>
    <w:p w14:paraId="2983F34E" w14:textId="77777777" w:rsidR="002C78B3" w:rsidRDefault="002C78B3" w:rsidP="002C78B3">
      <w:pPr>
        <w:pStyle w:val="NoSpacing"/>
        <w:rPr>
          <w:rFonts w:cs="Times New Roman"/>
          <w:szCs w:val="24"/>
        </w:rPr>
      </w:pPr>
    </w:p>
    <w:p w14:paraId="4619B274" w14:textId="77777777" w:rsidR="002C78B3" w:rsidRDefault="002C78B3" w:rsidP="002C78B3">
      <w:pPr>
        <w:pStyle w:val="NoSpacing"/>
        <w:rPr>
          <w:rFonts w:cs="Times New Roman"/>
          <w:szCs w:val="24"/>
        </w:rPr>
      </w:pPr>
    </w:p>
    <w:p w14:paraId="62DFF20B" w14:textId="77777777" w:rsidR="002C78B3" w:rsidRDefault="002C78B3" w:rsidP="002C78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Aug.1458</w:t>
      </w:r>
      <w:r>
        <w:rPr>
          <w:rFonts w:cs="Times New Roman"/>
          <w:szCs w:val="24"/>
        </w:rPr>
        <w:tab/>
        <w:t xml:space="preserve">Gift of his goods and chattels to Roger </w:t>
      </w:r>
      <w:proofErr w:type="spellStart"/>
      <w:r>
        <w:rPr>
          <w:rFonts w:cs="Times New Roman"/>
          <w:szCs w:val="24"/>
        </w:rPr>
        <w:t>Spycer</w:t>
      </w:r>
      <w:proofErr w:type="spellEnd"/>
      <w:r>
        <w:rPr>
          <w:rFonts w:cs="Times New Roman"/>
          <w:szCs w:val="24"/>
        </w:rPr>
        <w:t xml:space="preserve"> of London, gentleman(q.v.),</w:t>
      </w:r>
    </w:p>
    <w:p w14:paraId="44556B09" w14:textId="77777777" w:rsidR="002C78B3" w:rsidRDefault="002C78B3" w:rsidP="002C78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William Broun of London, gentleman(q.v.), Richard </w:t>
      </w:r>
      <w:proofErr w:type="spellStart"/>
      <w:r>
        <w:rPr>
          <w:rFonts w:cs="Times New Roman"/>
          <w:szCs w:val="24"/>
        </w:rPr>
        <w:t>Everley</w:t>
      </w:r>
      <w:proofErr w:type="spellEnd"/>
      <w:r>
        <w:rPr>
          <w:rFonts w:cs="Times New Roman"/>
          <w:szCs w:val="24"/>
        </w:rPr>
        <w:t>, mercer(q.v.),</w:t>
      </w:r>
    </w:p>
    <w:p w14:paraId="1BF80659" w14:textId="77777777" w:rsidR="002C78B3" w:rsidRDefault="002C78B3" w:rsidP="002C78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Henry Lok, tailor(q.v.).</w:t>
      </w:r>
    </w:p>
    <w:p w14:paraId="15184227" w14:textId="77777777" w:rsidR="002C78B3" w:rsidRDefault="002C78B3" w:rsidP="002C78B3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58-82</w:t>
      </w:r>
      <w:r w:rsidRPr="00D02259">
        <w:rPr>
          <w:rFonts w:cs="Times New Roman"/>
          <w:szCs w:val="24"/>
        </w:rPr>
        <w:t xml:space="preserve">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61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152)</w:t>
      </w:r>
    </w:p>
    <w:p w14:paraId="5EAE8006" w14:textId="77777777" w:rsidR="002C78B3" w:rsidRDefault="002C78B3" w:rsidP="002C78B3">
      <w:pPr>
        <w:pStyle w:val="NoSpacing"/>
        <w:rPr>
          <w:rFonts w:cs="Times New Roman"/>
          <w:szCs w:val="24"/>
        </w:rPr>
      </w:pPr>
    </w:p>
    <w:p w14:paraId="67724650" w14:textId="77777777" w:rsidR="002C78B3" w:rsidRDefault="002C78B3" w:rsidP="002C78B3">
      <w:pPr>
        <w:pStyle w:val="NoSpacing"/>
        <w:rPr>
          <w:rFonts w:cs="Times New Roman"/>
          <w:szCs w:val="24"/>
        </w:rPr>
      </w:pPr>
    </w:p>
    <w:p w14:paraId="260046A0" w14:textId="77777777" w:rsidR="002C78B3" w:rsidRDefault="002C78B3" w:rsidP="002C78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July 2023</w:t>
      </w:r>
    </w:p>
    <w:p w14:paraId="2B615B7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A5C9A" w14:textId="77777777" w:rsidR="002C78B3" w:rsidRDefault="002C78B3" w:rsidP="009139A6">
      <w:r>
        <w:separator/>
      </w:r>
    </w:p>
  </w:endnote>
  <w:endnote w:type="continuationSeparator" w:id="0">
    <w:p w14:paraId="5A0E544A" w14:textId="77777777" w:rsidR="002C78B3" w:rsidRDefault="002C78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AA4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7FE9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B90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F5F2A" w14:textId="77777777" w:rsidR="002C78B3" w:rsidRDefault="002C78B3" w:rsidP="009139A6">
      <w:r>
        <w:separator/>
      </w:r>
    </w:p>
  </w:footnote>
  <w:footnote w:type="continuationSeparator" w:id="0">
    <w:p w14:paraId="4CF663EF" w14:textId="77777777" w:rsidR="002C78B3" w:rsidRDefault="002C78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9B1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D46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519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B3"/>
    <w:rsid w:val="000666E0"/>
    <w:rsid w:val="002510B7"/>
    <w:rsid w:val="002C78B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78C3B"/>
  <w15:chartTrackingRefBased/>
  <w15:docId w15:val="{9D495FE3-665B-45EE-BE86-136644CF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2023-07-16T20:45:00Z</dcterms:created>
  <dcterms:modified xsi:type="dcterms:W3CDTF">2023-07-16T20:46:00Z</dcterms:modified>
</cp:coreProperties>
</file>